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C372C" w14:textId="37DB3956" w:rsidR="005855C9" w:rsidRDefault="008F60E5">
      <w:pPr>
        <w:rPr>
          <w:noProof/>
        </w:rPr>
        <w:sectPr w:rsidR="005855C9">
          <w:headerReference w:type="even" r:id="rId8"/>
          <w:headerReference w:type="default" r:id="rId9"/>
          <w:footerReference w:type="even" r:id="rId10"/>
          <w:footerReference w:type="default" r:id="rId11"/>
          <w:headerReference w:type="first" r:id="rId12"/>
          <w:footerReference w:type="first" r:id="rId13"/>
          <w:pgSz w:w="12240" w:h="15840"/>
          <w:pgMar w:top="576" w:right="576" w:bottom="576" w:left="576" w:header="576" w:footer="576" w:gutter="0"/>
          <w:cols w:space="720"/>
          <w:titlePg/>
        </w:sectPr>
      </w:pPr>
      <w:r>
        <w:rPr>
          <w:noProof/>
        </w:rPr>
        <mc:AlternateContent>
          <mc:Choice Requires="wpg">
            <w:drawing>
              <wp:anchor distT="0" distB="0" distL="114300" distR="114300" simplePos="0" relativeHeight="251658259" behindDoc="0" locked="0" layoutInCell="1" allowOverlap="1" wp14:anchorId="70335DD9" wp14:editId="31602120">
                <wp:simplePos x="0" y="0"/>
                <wp:positionH relativeFrom="page">
                  <wp:posOffset>2999105</wp:posOffset>
                </wp:positionH>
                <wp:positionV relativeFrom="page">
                  <wp:posOffset>8804275</wp:posOffset>
                </wp:positionV>
                <wp:extent cx="4406900" cy="718820"/>
                <wp:effectExtent l="0" t="0" r="0" b="17780"/>
                <wp:wrapThrough wrapText="bothSides">
                  <wp:wrapPolygon edited="0">
                    <wp:start x="124" y="0"/>
                    <wp:lineTo x="124" y="21371"/>
                    <wp:lineTo x="21289" y="21371"/>
                    <wp:lineTo x="21289" y="0"/>
                    <wp:lineTo x="124" y="0"/>
                  </wp:wrapPolygon>
                </wp:wrapThrough>
                <wp:docPr id="29" name="Group 29"/>
                <wp:cNvGraphicFramePr/>
                <a:graphic xmlns:a="http://schemas.openxmlformats.org/drawingml/2006/main">
                  <a:graphicData uri="http://schemas.microsoft.com/office/word/2010/wordprocessingGroup">
                    <wpg:wgp>
                      <wpg:cNvGrpSpPr/>
                      <wpg:grpSpPr>
                        <a:xfrm>
                          <a:off x="0" y="0"/>
                          <a:ext cx="4406900" cy="718820"/>
                          <a:chOff x="0" y="0"/>
                          <a:chExt cx="4406900" cy="718820"/>
                        </a:xfrm>
                        <a:extLst>
                          <a:ext uri="{0CCBE362-F206-4b92-989A-16890622DB6E}">
                            <ma14:wrappingTextBoxFlag xmlns:ma14="http://schemas.microsoft.com/office/mac/drawingml/2011/main" val="1"/>
                          </a:ext>
                        </a:extLst>
                      </wpg:grpSpPr>
                      <wps:wsp>
                        <wps:cNvPr id="197" name="Text Box 675"/>
                        <wps:cNvSpPr txBox="1">
                          <a:spLocks noChangeArrowheads="1"/>
                        </wps:cNvSpPr>
                        <wps:spPr bwMode="auto">
                          <a:xfrm>
                            <a:off x="0" y="0"/>
                            <a:ext cx="4406900"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6" name="Text Box 26"/>
                        <wps:cNvSpPr txBox="1"/>
                        <wps:spPr bwMode="auto">
                          <a:xfrm>
                            <a:off x="239395" y="0"/>
                            <a:ext cx="40760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1">
                          <w:txbxContent>
                            <w:p w14:paraId="22D80EE3" w14:textId="65CAEBFA" w:rsidR="00023121" w:rsidRPr="005855C9" w:rsidRDefault="00023121" w:rsidP="002D4AE1">
                              <w:pPr>
                                <w:pStyle w:val="BodyText3"/>
                                <w:rPr>
                                  <w:sz w:val="22"/>
                                  <w:szCs w:val="22"/>
                                </w:rPr>
                              </w:pPr>
                              <w:r w:rsidRPr="005855C9">
                                <w:rPr>
                                  <w:sz w:val="22"/>
                                  <w:szCs w:val="22"/>
                                </w:rPr>
                                <w:t>This 1882 American political cartoon, titles “The Devilfish in Egyptian Waters,” depicts England as an octopus. Notice that Egypt is not yet one of the areas controlled by the British.</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7" name="Text Box 27"/>
                        <wps:cNvSpPr txBox="1"/>
                        <wps:spPr bwMode="auto">
                          <a:xfrm>
                            <a:off x="260350" y="169545"/>
                            <a:ext cx="405511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8" name="Text Box 28"/>
                        <wps:cNvSpPr txBox="1"/>
                        <wps:spPr bwMode="auto">
                          <a:xfrm>
                            <a:off x="276225" y="338455"/>
                            <a:ext cx="40392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id="Group 29" o:spid="_x0000_s1026" style="position:absolute;margin-left:236.15pt;margin-top:693.25pt;width:347pt;height:56.6pt;z-index:251658259;mso-position-horizontal-relative:page;mso-position-vertical-relative:page" coordsize="4406900,718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" mv:complextextbox="1">
                <v:shapetype id="_x0000_t202" coordsize="21600,21600" o:spt="202" path="m0,0l0,21600,21600,21600,21600,0xe">
                  <v:stroke joinstyle="miter"/>
                  <v:path gradientshapeok="t" o:connecttype="rect"/>
                </v:shapetype>
                <v:shape id="Text Box 675" o:spid="_x0000_s1027" type="#_x0000_t202" style="position:absolute;width:4406900;height:718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JDawwAA&#10;ANwAAAAPAAAAZHJzL2Rvd25yZXYueG1sRE9Na8JAEL0X/A/LCL01G3uoGl0lFAIWWrAqnsfsmASz&#10;s0l21dRf7xYEb/N4nzNf9qYWF+pcZVnBKIpBEOdWV1wo2G2ztwkI55E11pZJwR85WC4GL3NMtL3y&#10;L102vhAhhF2CCkrvm0RKl5dk0EW2IQ7c0XYGfYBdIXWH1xBuavkexx/SYMWhocSGPkvKT5uzUfCz&#10;PrS3r9iZOvVZNk7X7fdx3yr1OuzTGQhPvX+KH+6VDvOnY/h/Jlw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1JDawwAAANwAAAAPAAAAAAAAAAAAAAAAAJcCAABkcnMvZG93&#10;bnJldi54bWxQSwUGAAAAAAQABAD1AAAAhwMAAAAA&#10;" mv:complextextbox="1" filled="f" stroked="f">
                  <v:textbox inset=",0,,0"/>
                </v:shape>
                <v:shape id="_x0000_s1028" type="#_x0000_t202" style="position:absolute;left:239395;width:4076065;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w:p w14:paraId="22D80EE3" w14:textId="65CAEBFA" w:rsidR="00023121" w:rsidRPr="005855C9" w:rsidRDefault="00023121" w:rsidP="002D4AE1">
                        <w:pPr>
                          <w:pStyle w:val="BodyText3"/>
                          <w:rPr>
                            <w:sz w:val="22"/>
                            <w:szCs w:val="22"/>
                          </w:rPr>
                        </w:pPr>
                        <w:r w:rsidRPr="005855C9">
                          <w:rPr>
                            <w:sz w:val="22"/>
                            <w:szCs w:val="22"/>
                          </w:rPr>
                          <w:t>This 1882 American political cartoon, titles “The Devilfish in Egyptian Waters,” depicts England as an octopus. Notice that Egypt is not yet one of the areas controlled by the British.</w:t>
                        </w:r>
                      </w:p>
                    </w:txbxContent>
                  </v:textbox>
                </v:shape>
                <v:shape id="_x0000_s1029" type="#_x0000_t202" style="position:absolute;left:260350;top:169545;width:405511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30" type="#_x0000_t202" style="position:absolute;left:276225;top:338455;width:4039235;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v:textbox>
                </v:shape>
                <w10:wrap type="through" anchorx="page" anchory="page"/>
              </v:group>
            </w:pict>
          </mc:Fallback>
        </mc:AlternateContent>
      </w:r>
      <w:r w:rsidR="007D5520">
        <w:rPr>
          <w:noProof/>
        </w:rPr>
        <w:drawing>
          <wp:anchor distT="0" distB="0" distL="118745" distR="118745" simplePos="0" relativeHeight="251658250" behindDoc="0" locked="0" layoutInCell="1" allowOverlap="1" wp14:anchorId="1A1B8C82" wp14:editId="41214757">
            <wp:simplePos x="0" y="0"/>
            <wp:positionH relativeFrom="page">
              <wp:posOffset>3636010</wp:posOffset>
            </wp:positionH>
            <wp:positionV relativeFrom="page">
              <wp:posOffset>1849755</wp:posOffset>
            </wp:positionV>
            <wp:extent cx="3436620" cy="2484120"/>
            <wp:effectExtent l="304800" t="355600" r="297180" b="436880"/>
            <wp:wrapTight wrapText="bothSides">
              <wp:wrapPolygon edited="0">
                <wp:start x="-632" y="-790"/>
                <wp:lineTo x="-1371" y="-183"/>
                <wp:lineTo x="-898" y="6868"/>
                <wp:lineTo x="-1022" y="20083"/>
                <wp:lineTo x="-898" y="21174"/>
                <wp:lineTo x="8487" y="22723"/>
                <wp:lineTo x="8644" y="22689"/>
                <wp:lineTo x="20928" y="22716"/>
                <wp:lineTo x="21135" y="23119"/>
                <wp:lineTo x="22239" y="22880"/>
                <wp:lineTo x="22367" y="19723"/>
                <wp:lineTo x="22367" y="5416"/>
                <wp:lineTo x="22224" y="-141"/>
                <wp:lineTo x="19844" y="-1191"/>
                <wp:lineTo x="17162" y="-612"/>
                <wp:lineTo x="16768" y="-4103"/>
                <wp:lineTo x="157" y="-960"/>
                <wp:lineTo x="-632" y="-79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14">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rot="532737">
                      <a:off x="0" y="0"/>
                      <a:ext cx="3436620" cy="248412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63C69">
        <w:rPr>
          <w:noProof/>
        </w:rPr>
        <mc:AlternateContent>
          <mc:Choice Requires="wps">
            <w:drawing>
              <wp:anchor distT="0" distB="0" distL="114300" distR="114300" simplePos="0" relativeHeight="251658267" behindDoc="0" locked="0" layoutInCell="1" allowOverlap="1" wp14:anchorId="00191B5D" wp14:editId="34BA9F16">
                <wp:simplePos x="0" y="0"/>
                <wp:positionH relativeFrom="page">
                  <wp:posOffset>1329690</wp:posOffset>
                </wp:positionH>
                <wp:positionV relativeFrom="page">
                  <wp:posOffset>5257800</wp:posOffset>
                </wp:positionV>
                <wp:extent cx="1699260" cy="1233805"/>
                <wp:effectExtent l="0" t="0" r="0" b="10795"/>
                <wp:wrapTight wrapText="bothSides">
                  <wp:wrapPolygon edited="0">
                    <wp:start x="323" y="0"/>
                    <wp:lineTo x="323" y="21344"/>
                    <wp:lineTo x="20987" y="21344"/>
                    <wp:lineTo x="20987" y="0"/>
                    <wp:lineTo x="323" y="0"/>
                  </wp:wrapPolygon>
                </wp:wrapTight>
                <wp:docPr id="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23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0204C7A" w14:textId="77777777" w:rsidR="00023121" w:rsidRPr="009F6EE7" w:rsidRDefault="00023121" w:rsidP="002D4AE1">
                            <w:pPr>
                              <w:pStyle w:val="BodyText"/>
                            </w:pPr>
                            <w:r>
                              <w:t>At the Berlin Conference, in 1884-1885, Europeans established rules for dividing Africa with little concern about how their actions would affect the African people.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104.7pt;margin-top:414pt;width:133.8pt;height:97.1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" mv:complextextbox="1" filled="f" stroked="f">
                <v:textbox inset=",0,,0">
                  <w:txbxContent>
                    <w:p w14:paraId="50204C7A" w14:textId="77777777" w:rsidR="00023121" w:rsidRPr="009F6EE7" w:rsidRDefault="00023121" w:rsidP="002D4AE1">
                      <w:pPr>
                        <w:pStyle w:val="BodyText"/>
                      </w:pPr>
                      <w:r>
                        <w:t>At the Berlin Conference, in 1884-1885, Europeans established rules for dividing Africa with little concern about how their actions would affect the African people.</w:t>
                      </w:r>
                    </w:p>
                  </w:txbxContent>
                </v:textbox>
                <w10:wrap type="tight" anchorx="page" anchory="page"/>
              </v:shape>
            </w:pict>
          </mc:Fallback>
        </mc:AlternateContent>
      </w:r>
      <w:r w:rsidR="00B63C69">
        <w:rPr>
          <w:noProof/>
        </w:rPr>
        <mc:AlternateContent>
          <mc:Choice Requires="wps">
            <w:drawing>
              <wp:anchor distT="0" distB="0" distL="114300" distR="114300" simplePos="0" relativeHeight="251658264" behindDoc="0" locked="0" layoutInCell="1" allowOverlap="1" wp14:anchorId="75F6B824" wp14:editId="7675D798">
                <wp:simplePos x="0" y="0"/>
                <wp:positionH relativeFrom="page">
                  <wp:posOffset>363855</wp:posOffset>
                </wp:positionH>
                <wp:positionV relativeFrom="page">
                  <wp:posOffset>6626860</wp:posOffset>
                </wp:positionV>
                <wp:extent cx="914400" cy="457200"/>
                <wp:effectExtent l="0" t="0" r="0" b="0"/>
                <wp:wrapTight wrapText="bothSides">
                  <wp:wrapPolygon edited="0">
                    <wp:start x="600" y="0"/>
                    <wp:lineTo x="600" y="20400"/>
                    <wp:lineTo x="20400" y="20400"/>
                    <wp:lineTo x="20400" y="0"/>
                    <wp:lineTo x="600" y="0"/>
                  </wp:wrapPolygon>
                </wp:wrapTight>
                <wp:docPr id="1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2BC05D" w14:textId="77777777" w:rsidR="00023121" w:rsidRPr="009F6EE7" w:rsidRDefault="00023121" w:rsidP="002D4AE1">
                            <w:pPr>
                              <w:pStyle w:val="Event"/>
                            </w:pPr>
                            <w:r>
                              <w:t>Economics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28.65pt;margin-top:521.8pt;width:1in;height:3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" filled="f" stroked="f">
                <v:textbox inset=",0,,0">
                  <w:txbxContent>
                    <w:p w14:paraId="182BC05D" w14:textId="77777777" w:rsidR="00023121" w:rsidRPr="009F6EE7" w:rsidRDefault="00023121" w:rsidP="002D4AE1">
                      <w:pPr>
                        <w:pStyle w:val="Event"/>
                      </w:pPr>
                      <w:r>
                        <w:t>Economics</w:t>
                      </w:r>
                    </w:p>
                  </w:txbxContent>
                </v:textbox>
                <w10:wrap type="tight" anchorx="page" anchory="page"/>
              </v:shape>
            </w:pict>
          </mc:Fallback>
        </mc:AlternateContent>
      </w:r>
      <w:r w:rsidR="00B63C69">
        <w:rPr>
          <w:noProof/>
        </w:rPr>
        <mc:AlternateContent>
          <mc:Choice Requires="wps">
            <w:drawing>
              <wp:anchor distT="0" distB="0" distL="114300" distR="114300" simplePos="0" relativeHeight="251658268" behindDoc="0" locked="0" layoutInCell="1" allowOverlap="1" wp14:anchorId="4BF758C3" wp14:editId="25BFAFC6">
                <wp:simplePos x="0" y="0"/>
                <wp:positionH relativeFrom="page">
                  <wp:posOffset>1337310</wp:posOffset>
                </wp:positionH>
                <wp:positionV relativeFrom="page">
                  <wp:posOffset>6626860</wp:posOffset>
                </wp:positionV>
                <wp:extent cx="1691640" cy="1124585"/>
                <wp:effectExtent l="0" t="0" r="0" b="18415"/>
                <wp:wrapTight wrapText="bothSides">
                  <wp:wrapPolygon edited="0">
                    <wp:start x="324" y="0"/>
                    <wp:lineTo x="324" y="21466"/>
                    <wp:lineTo x="20757" y="21466"/>
                    <wp:lineTo x="20757" y="0"/>
                    <wp:lineTo x="324" y="0"/>
                  </wp:wrapPolygon>
                </wp:wrapTight>
                <wp:docPr id="1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12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05FB19B" w14:textId="77777777" w:rsidR="00023121" w:rsidRPr="009F6EE7" w:rsidRDefault="00023121" w:rsidP="002D4AE1">
                            <w:pPr>
                              <w:pStyle w:val="BodyText"/>
                            </w:pPr>
                            <w:r>
                              <w:t>Industrialization increased the need for raw materials and new markets. Western imperialists were driven by this need as they looked for colonies to acquire.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105.3pt;margin-top:521.8pt;width:133.2pt;height:88.5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" mv:complextextbox="1" filled="f" stroked="f">
                <v:textbox inset=",0,,0">
                  <w:txbxContent>
                    <w:p w14:paraId="405FB19B" w14:textId="77777777" w:rsidR="00023121" w:rsidRPr="009F6EE7" w:rsidRDefault="00023121" w:rsidP="002D4AE1">
                      <w:pPr>
                        <w:pStyle w:val="BodyText"/>
                      </w:pPr>
                      <w:r>
                        <w:t>Industrialization increased the need for raw materials and new markets. Western imperialists were driven by this need as they looked for colonies to acquire.</w:t>
                      </w:r>
                    </w:p>
                  </w:txbxContent>
                </v:textbox>
                <w10:wrap type="tight" anchorx="page" anchory="page"/>
              </v:shape>
            </w:pict>
          </mc:Fallback>
        </mc:AlternateContent>
      </w:r>
      <w:r w:rsidR="00B63C69">
        <w:rPr>
          <w:noProof/>
        </w:rPr>
        <w:drawing>
          <wp:anchor distT="0" distB="0" distL="118745" distR="118745" simplePos="0" relativeHeight="251658260" behindDoc="0" locked="0" layoutInCell="1" allowOverlap="1" wp14:anchorId="3B4A1EEC" wp14:editId="37A14615">
            <wp:simplePos x="0" y="0"/>
            <wp:positionH relativeFrom="page">
              <wp:posOffset>438785</wp:posOffset>
            </wp:positionH>
            <wp:positionV relativeFrom="page">
              <wp:posOffset>7915275</wp:posOffset>
            </wp:positionV>
            <wp:extent cx="2487930" cy="1859280"/>
            <wp:effectExtent l="228600" t="330200" r="255270" b="274320"/>
            <wp:wrapTight wrapText="bothSides">
              <wp:wrapPolygon edited="0">
                <wp:start x="21090" y="-2284"/>
                <wp:lineTo x="-638" y="-5190"/>
                <wp:lineTo x="-1482" y="4185"/>
                <wp:lineTo x="-1407" y="18166"/>
                <wp:lineTo x="-927" y="22701"/>
                <wp:lineTo x="1919" y="23160"/>
                <wp:lineTo x="2191" y="22609"/>
                <wp:lineTo x="22650" y="22339"/>
                <wp:lineTo x="23072" y="17652"/>
                <wp:lineTo x="23023" y="3378"/>
                <wp:lineTo x="22543" y="-1158"/>
                <wp:lineTo x="22622" y="-2037"/>
                <wp:lineTo x="21090" y="-2284"/>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checker photos:42-16811348.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21188029">
                      <a:off x="0" y="0"/>
                      <a:ext cx="2487930" cy="185928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038FC">
        <w:rPr>
          <w:noProof/>
        </w:rPr>
        <mc:AlternateContent>
          <mc:Choice Requires="wps">
            <w:drawing>
              <wp:anchor distT="0" distB="0" distL="114300" distR="114300" simplePos="0" relativeHeight="251659360" behindDoc="0" locked="0" layoutInCell="1" allowOverlap="1" wp14:anchorId="45B45BE0" wp14:editId="3D4E147B">
                <wp:simplePos x="0" y="0"/>
                <wp:positionH relativeFrom="page">
                  <wp:posOffset>2999740</wp:posOffset>
                </wp:positionH>
                <wp:positionV relativeFrom="page">
                  <wp:posOffset>8503285</wp:posOffset>
                </wp:positionV>
                <wp:extent cx="4406265" cy="292735"/>
                <wp:effectExtent l="0" t="0" r="0" b="12065"/>
                <wp:wrapTight wrapText="bothSides">
                  <wp:wrapPolygon edited="0">
                    <wp:start x="125" y="0"/>
                    <wp:lineTo x="125" y="20616"/>
                    <wp:lineTo x="21292" y="20616"/>
                    <wp:lineTo x="21292" y="0"/>
                    <wp:lineTo x="125" y="0"/>
                  </wp:wrapPolygon>
                </wp:wrapTight>
                <wp:docPr id="196"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DBEE085" w14:textId="130AF3BC" w:rsidR="00023121" w:rsidRPr="00B047B0" w:rsidRDefault="00023121" w:rsidP="002D4AE1">
                            <w:pPr>
                              <w:pStyle w:val="Heading4"/>
                            </w:pPr>
                            <w:r>
                              <w:t>THE DEVILFISH IN EDYPTIAN WATERS</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id="Text Box 679" o:spid="_x0000_s1034" type="#_x0000_t202" style="position:absolute;margin-left:236.2pt;margin-top:669.55pt;width:346.95pt;height:23.05pt;z-index:251659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" mv:complextextbox="1" filled="f" stroked="f">
                <v:textbox inset=",0,,0">
                  <w:txbxContent>
                    <w:p w14:paraId="3DBEE085" w14:textId="130AF3BC" w:rsidR="00023121" w:rsidRPr="00B047B0" w:rsidRDefault="00023121" w:rsidP="002D4AE1">
                      <w:pPr>
                        <w:pStyle w:val="Heading4"/>
                      </w:pPr>
                      <w:r>
                        <w:t>THE DEVILFISH IN EDYPTIAN WATERS</w:t>
                      </w:r>
                    </w:p>
                  </w:txbxContent>
                </v:textbox>
                <w10:wrap type="tight" anchorx="page" anchory="page"/>
              </v:shape>
            </w:pict>
          </mc:Fallback>
        </mc:AlternateContent>
      </w:r>
      <w:r w:rsidR="009F3640">
        <w:rPr>
          <w:noProof/>
        </w:rPr>
        <mc:AlternateContent>
          <mc:Choice Requires="wps">
            <w:drawing>
              <wp:anchor distT="0" distB="0" distL="114300" distR="114300" simplePos="0" relativeHeight="251658254" behindDoc="0" locked="0" layoutInCell="1" allowOverlap="1" wp14:anchorId="19D50832" wp14:editId="1DCEC41B">
                <wp:simplePos x="0" y="0"/>
                <wp:positionH relativeFrom="page">
                  <wp:posOffset>3101340</wp:posOffset>
                </wp:positionH>
                <wp:positionV relativeFrom="page">
                  <wp:posOffset>5041900</wp:posOffset>
                </wp:positionV>
                <wp:extent cx="4305300" cy="3328035"/>
                <wp:effectExtent l="0" t="0" r="0" b="24765"/>
                <wp:wrapTight wrapText="bothSides">
                  <wp:wrapPolygon edited="0">
                    <wp:start x="127" y="0"/>
                    <wp:lineTo x="127" y="21596"/>
                    <wp:lineTo x="21281" y="21596"/>
                    <wp:lineTo x="21281" y="0"/>
                    <wp:lineTo x="127" y="0"/>
                  </wp:wrapPolygon>
                </wp:wrapTight>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32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89AD566" w14:textId="77777777" w:rsidR="00023121" w:rsidRPr="00E73D1F" w:rsidRDefault="00023121" w:rsidP="009F3640">
                            <w:pPr>
                              <w:pStyle w:val="BodyText"/>
                              <w:jc w:val="center"/>
                              <w:rPr>
                                <w:sz w:val="24"/>
                              </w:rPr>
                            </w:pPr>
                            <w:r w:rsidRPr="00E73D1F">
                              <w:rPr>
                                <w:sz w:val="24"/>
                              </w:rPr>
                              <w:t>Europeans exert influence over the economic, political, and social lives of the people they colonize.</w:t>
                            </w:r>
                          </w:p>
                          <w:p w14:paraId="06F96434" w14:textId="77777777" w:rsidR="00023121" w:rsidRPr="00E73D1F" w:rsidRDefault="00023121" w:rsidP="00737B85">
                            <w:pPr>
                              <w:pStyle w:val="BodyText"/>
                              <w:spacing w:line="240" w:lineRule="auto"/>
                              <w:jc w:val="center"/>
                              <w:rPr>
                                <w:sz w:val="2"/>
                                <w:szCs w:val="2"/>
                              </w:rPr>
                            </w:pPr>
                          </w:p>
                          <w:p w14:paraId="2885D092" w14:textId="77777777" w:rsidR="00023121" w:rsidRPr="009F3640" w:rsidRDefault="00023121" w:rsidP="009F3640">
                            <w:pPr>
                              <w:pStyle w:val="BodyText"/>
                              <w:spacing w:line="240" w:lineRule="auto"/>
                              <w:rPr>
                                <w:b/>
                                <w:u w:val="single"/>
                              </w:rPr>
                            </w:pPr>
                            <w:r>
                              <w:tab/>
                            </w:r>
                            <w:r w:rsidRPr="009F3640">
                              <w:rPr>
                                <w:b/>
                                <w:u w:val="single"/>
                              </w:rPr>
                              <w:t>Cause</w:t>
                            </w:r>
                          </w:p>
                          <w:p w14:paraId="309F34ED" w14:textId="77777777" w:rsidR="00023121" w:rsidRDefault="00023121" w:rsidP="009F3640">
                            <w:pPr>
                              <w:pStyle w:val="BodyText"/>
                              <w:numPr>
                                <w:ilvl w:val="0"/>
                                <w:numId w:val="2"/>
                              </w:numPr>
                              <w:spacing w:line="240" w:lineRule="auto"/>
                            </w:pPr>
                            <w:r>
                              <w:t>Nationalism – To gain power, European nations compete for colonies and trade.</w:t>
                            </w:r>
                          </w:p>
                          <w:p w14:paraId="66BE314D" w14:textId="77777777" w:rsidR="00023121" w:rsidRDefault="00023121" w:rsidP="009F3640">
                            <w:pPr>
                              <w:pStyle w:val="BodyText"/>
                              <w:numPr>
                                <w:ilvl w:val="0"/>
                                <w:numId w:val="2"/>
                              </w:numPr>
                              <w:spacing w:line="240" w:lineRule="auto"/>
                            </w:pPr>
                            <w:r>
                              <w:t>Economic Competition – Demand for raw materials and new markets spurs a search for colonies.</w:t>
                            </w:r>
                          </w:p>
                          <w:p w14:paraId="29764292" w14:textId="77777777" w:rsidR="00023121" w:rsidRPr="009F3640" w:rsidRDefault="00023121" w:rsidP="009F3640">
                            <w:pPr>
                              <w:pStyle w:val="BodyText"/>
                              <w:numPr>
                                <w:ilvl w:val="0"/>
                                <w:numId w:val="2"/>
                              </w:numPr>
                              <w:spacing w:line="240" w:lineRule="auto"/>
                              <w:rPr>
                                <w:b/>
                                <w:u w:val="single"/>
                              </w:rPr>
                            </w:pPr>
                            <w:r>
                              <w:t>Missionary Spirit – Europeans believe they must spread their Christian teachings to the world.</w:t>
                            </w:r>
                            <w:r>
                              <w:br/>
                            </w:r>
                            <w:r>
                              <w:br/>
                            </w:r>
                            <w:r w:rsidRPr="009F3640">
                              <w:rPr>
                                <w:b/>
                                <w:u w:val="single"/>
                              </w:rPr>
                              <w:t>Effect</w:t>
                            </w:r>
                          </w:p>
                          <w:p w14:paraId="38E4AE96" w14:textId="77777777" w:rsidR="00023121" w:rsidRDefault="00023121" w:rsidP="009F3640">
                            <w:pPr>
                              <w:pStyle w:val="BodyText"/>
                              <w:numPr>
                                <w:ilvl w:val="0"/>
                                <w:numId w:val="3"/>
                              </w:numPr>
                              <w:spacing w:line="240" w:lineRule="auto"/>
                            </w:pPr>
                            <w:r>
                              <w:t xml:space="preserve">Colonization – Europeans control land and people in areas of Africa, Asia, and Latin America. </w:t>
                            </w:r>
                          </w:p>
                          <w:p w14:paraId="380A7846" w14:textId="77777777" w:rsidR="00023121" w:rsidRDefault="00023121" w:rsidP="009F3640">
                            <w:pPr>
                              <w:pStyle w:val="BodyText"/>
                              <w:numPr>
                                <w:ilvl w:val="0"/>
                                <w:numId w:val="3"/>
                              </w:numPr>
                              <w:spacing w:line="240" w:lineRule="auto"/>
                            </w:pPr>
                            <w:r>
                              <w:t>Colonial Economics – Europeans control trade in the colonies and set up dependent cash-crops economics.</w:t>
                            </w:r>
                          </w:p>
                          <w:p w14:paraId="04B4EFB9" w14:textId="77777777" w:rsidR="00023121" w:rsidRPr="00B047B0" w:rsidRDefault="00023121" w:rsidP="009F3640">
                            <w:pPr>
                              <w:pStyle w:val="BodyText"/>
                              <w:numPr>
                                <w:ilvl w:val="0"/>
                                <w:numId w:val="3"/>
                              </w:numPr>
                              <w:spacing w:line="240" w:lineRule="auto"/>
                            </w:pPr>
                            <w:r>
                              <w:t>Christianization – Christianity spreads to Africa, India, and Asia.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244.2pt;margin-top:397pt;width:339pt;height:262.0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" mv:complextextbox="1" filled="f" stroked="f">
                <v:textbox inset=",0,,0">
                  <w:txbxContent>
                    <w:p w14:paraId="189AD566" w14:textId="77777777" w:rsidR="00023121" w:rsidRPr="00E73D1F" w:rsidRDefault="00023121" w:rsidP="009F3640">
                      <w:pPr>
                        <w:pStyle w:val="BodyText"/>
                        <w:jc w:val="center"/>
                        <w:rPr>
                          <w:sz w:val="24"/>
                        </w:rPr>
                      </w:pPr>
                      <w:r w:rsidRPr="00E73D1F">
                        <w:rPr>
                          <w:sz w:val="24"/>
                        </w:rPr>
                        <w:t>Europeans exert influence over the economic, political, and social lives of the people they colonize.</w:t>
                      </w:r>
                    </w:p>
                    <w:p w14:paraId="06F96434" w14:textId="77777777" w:rsidR="00023121" w:rsidRPr="00E73D1F" w:rsidRDefault="00023121" w:rsidP="00737B85">
                      <w:pPr>
                        <w:pStyle w:val="BodyText"/>
                        <w:spacing w:line="240" w:lineRule="auto"/>
                        <w:jc w:val="center"/>
                        <w:rPr>
                          <w:sz w:val="2"/>
                          <w:szCs w:val="2"/>
                        </w:rPr>
                      </w:pPr>
                    </w:p>
                    <w:p w14:paraId="2885D092" w14:textId="77777777" w:rsidR="00023121" w:rsidRPr="009F3640" w:rsidRDefault="00023121" w:rsidP="009F3640">
                      <w:pPr>
                        <w:pStyle w:val="BodyText"/>
                        <w:spacing w:line="240" w:lineRule="auto"/>
                        <w:rPr>
                          <w:b/>
                          <w:u w:val="single"/>
                        </w:rPr>
                      </w:pPr>
                      <w:r>
                        <w:tab/>
                      </w:r>
                      <w:r w:rsidRPr="009F3640">
                        <w:rPr>
                          <w:b/>
                          <w:u w:val="single"/>
                        </w:rPr>
                        <w:t>Cause</w:t>
                      </w:r>
                    </w:p>
                    <w:p w14:paraId="309F34ED" w14:textId="77777777" w:rsidR="00023121" w:rsidRDefault="00023121" w:rsidP="009F3640">
                      <w:pPr>
                        <w:pStyle w:val="BodyText"/>
                        <w:numPr>
                          <w:ilvl w:val="0"/>
                          <w:numId w:val="2"/>
                        </w:numPr>
                        <w:spacing w:line="240" w:lineRule="auto"/>
                      </w:pPr>
                      <w:r>
                        <w:t>Nationalism – To gain power, European nations compete for colonies and trade.</w:t>
                      </w:r>
                    </w:p>
                    <w:p w14:paraId="66BE314D" w14:textId="77777777" w:rsidR="00023121" w:rsidRDefault="00023121" w:rsidP="009F3640">
                      <w:pPr>
                        <w:pStyle w:val="BodyText"/>
                        <w:numPr>
                          <w:ilvl w:val="0"/>
                          <w:numId w:val="2"/>
                        </w:numPr>
                        <w:spacing w:line="240" w:lineRule="auto"/>
                      </w:pPr>
                      <w:r>
                        <w:t>Economic Competition – Demand for raw materials and new markets spurs a search for colonies.</w:t>
                      </w:r>
                    </w:p>
                    <w:p w14:paraId="29764292" w14:textId="77777777" w:rsidR="00023121" w:rsidRPr="009F3640" w:rsidRDefault="00023121" w:rsidP="009F3640">
                      <w:pPr>
                        <w:pStyle w:val="BodyText"/>
                        <w:numPr>
                          <w:ilvl w:val="0"/>
                          <w:numId w:val="2"/>
                        </w:numPr>
                        <w:spacing w:line="240" w:lineRule="auto"/>
                        <w:rPr>
                          <w:b/>
                          <w:u w:val="single"/>
                        </w:rPr>
                      </w:pPr>
                      <w:r>
                        <w:t>Missionary Spirit – Europeans believe they must spread their Christian teachings to the world.</w:t>
                      </w:r>
                      <w:r>
                        <w:br/>
                      </w:r>
                      <w:r>
                        <w:br/>
                      </w:r>
                      <w:r w:rsidRPr="009F3640">
                        <w:rPr>
                          <w:b/>
                          <w:u w:val="single"/>
                        </w:rPr>
                        <w:t>Effect</w:t>
                      </w:r>
                    </w:p>
                    <w:p w14:paraId="38E4AE96" w14:textId="77777777" w:rsidR="00023121" w:rsidRDefault="00023121" w:rsidP="009F3640">
                      <w:pPr>
                        <w:pStyle w:val="BodyText"/>
                        <w:numPr>
                          <w:ilvl w:val="0"/>
                          <w:numId w:val="3"/>
                        </w:numPr>
                        <w:spacing w:line="240" w:lineRule="auto"/>
                      </w:pPr>
                      <w:r>
                        <w:t xml:space="preserve">Colonization – Europeans control land and people in areas of Africa, Asia, and Latin America. </w:t>
                      </w:r>
                    </w:p>
                    <w:p w14:paraId="380A7846" w14:textId="77777777" w:rsidR="00023121" w:rsidRDefault="00023121" w:rsidP="009F3640">
                      <w:pPr>
                        <w:pStyle w:val="BodyText"/>
                        <w:numPr>
                          <w:ilvl w:val="0"/>
                          <w:numId w:val="3"/>
                        </w:numPr>
                        <w:spacing w:line="240" w:lineRule="auto"/>
                      </w:pPr>
                      <w:r>
                        <w:t>Colonial Economics – Europeans control trade in the colonies and set up dependent cash-crops economics.</w:t>
                      </w:r>
                    </w:p>
                    <w:p w14:paraId="04B4EFB9" w14:textId="77777777" w:rsidR="00023121" w:rsidRPr="00B047B0" w:rsidRDefault="00023121" w:rsidP="009F3640">
                      <w:pPr>
                        <w:pStyle w:val="BodyText"/>
                        <w:numPr>
                          <w:ilvl w:val="0"/>
                          <w:numId w:val="3"/>
                        </w:numPr>
                        <w:spacing w:line="240" w:lineRule="auto"/>
                      </w:pPr>
                      <w:r>
                        <w:t>Christianization – Christianity spreads to Africa, India, and Asia.</w:t>
                      </w:r>
                    </w:p>
                  </w:txbxContent>
                </v:textbox>
                <w10:wrap type="tight" anchorx="page" anchory="page"/>
              </v:shape>
            </w:pict>
          </mc:Fallback>
        </mc:AlternateContent>
      </w:r>
      <w:r w:rsidR="009F3640">
        <w:rPr>
          <w:noProof/>
        </w:rPr>
        <mc:AlternateContent>
          <mc:Choice Requires="wps">
            <w:drawing>
              <wp:anchor distT="0" distB="0" distL="114300" distR="114300" simplePos="0" relativeHeight="251658253" behindDoc="0" locked="0" layoutInCell="1" allowOverlap="1" wp14:anchorId="78D82FA4" wp14:editId="48D9367C">
                <wp:simplePos x="0" y="0"/>
                <wp:positionH relativeFrom="page">
                  <wp:posOffset>3101340</wp:posOffset>
                </wp:positionH>
                <wp:positionV relativeFrom="page">
                  <wp:posOffset>4584700</wp:posOffset>
                </wp:positionV>
                <wp:extent cx="4305300" cy="457200"/>
                <wp:effectExtent l="0" t="0" r="0" b="0"/>
                <wp:wrapTight wrapText="bothSides">
                  <wp:wrapPolygon edited="0">
                    <wp:start x="127" y="0"/>
                    <wp:lineTo x="127" y="20400"/>
                    <wp:lineTo x="21281" y="20400"/>
                    <wp:lineTo x="21281" y="0"/>
                    <wp:lineTo x="127"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9F7B78E" w14:textId="77777777" w:rsidR="00023121" w:rsidRPr="00B047B0" w:rsidRDefault="00023121" w:rsidP="002D4AE1">
                            <w:pPr>
                              <w:pStyle w:val="Heading1"/>
                            </w:pPr>
                            <w:r>
                              <w:t>Imperialism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244.2pt;margin-top:361pt;width:339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" filled="f" stroked="f">
                <v:textbox inset=",0,,0">
                  <w:txbxContent>
                    <w:p w14:paraId="59F7B78E" w14:textId="77777777" w:rsidR="00023121" w:rsidRPr="00B047B0" w:rsidRDefault="00023121" w:rsidP="002D4AE1">
                      <w:pPr>
                        <w:pStyle w:val="Heading1"/>
                      </w:pPr>
                      <w:r>
                        <w:t>Imperialism</w:t>
                      </w:r>
                    </w:p>
                  </w:txbxContent>
                </v:textbox>
                <w10:wrap type="tight" anchorx="page" anchory="page"/>
              </v:shape>
            </w:pict>
          </mc:Fallback>
        </mc:AlternateContent>
      </w:r>
      <w:r>
        <w:rPr>
          <w:noProof/>
        </w:rPr>
        <mc:AlternateContent>
          <mc:Choice Requires="wpg">
            <w:drawing>
              <wp:anchor distT="0" distB="0" distL="114300" distR="114300" simplePos="0" relativeHeight="251658248" behindDoc="0" locked="0" layoutInCell="1" allowOverlap="1" wp14:anchorId="2086AECA" wp14:editId="69A8C6A5">
                <wp:simplePos x="0" y="0"/>
                <wp:positionH relativeFrom="page">
                  <wp:posOffset>508635</wp:posOffset>
                </wp:positionH>
                <wp:positionV relativeFrom="page">
                  <wp:posOffset>1936115</wp:posOffset>
                </wp:positionV>
                <wp:extent cx="6735445" cy="1492885"/>
                <wp:effectExtent l="0" t="0" r="0" b="0"/>
                <wp:wrapThrough wrapText="bothSides">
                  <wp:wrapPolygon edited="0">
                    <wp:start x="81" y="368"/>
                    <wp:lineTo x="81" y="20948"/>
                    <wp:lineTo x="21423" y="20948"/>
                    <wp:lineTo x="21423" y="368"/>
                    <wp:lineTo x="81" y="368"/>
                  </wp:wrapPolygon>
                </wp:wrapThrough>
                <wp:docPr id="24" name="Group 24"/>
                <wp:cNvGraphicFramePr/>
                <a:graphic xmlns:a="http://schemas.openxmlformats.org/drawingml/2006/main">
                  <a:graphicData uri="http://schemas.microsoft.com/office/word/2010/wordprocessingGroup">
                    <wpg:wgp>
                      <wpg:cNvGrpSpPr/>
                      <wpg:grpSpPr>
                        <a:xfrm>
                          <a:off x="0" y="0"/>
                          <a:ext cx="6735445" cy="1492885"/>
                          <a:chOff x="0" y="0"/>
                          <a:chExt cx="6735445" cy="1492885"/>
                        </a:xfrm>
                        <a:extLst>
                          <a:ext uri="{0CCBE362-F206-4b92-989A-16890622DB6E}">
                            <ma14:wrappingTextBoxFlag xmlns:ma14="http://schemas.microsoft.com/office/mac/drawingml/2011/main" val="1"/>
                          </a:ext>
                        </a:extLst>
                      </wpg:grpSpPr>
                      <wps:wsp>
                        <wps:cNvPr id="176" name="Text Box 686"/>
                        <wps:cNvSpPr txBox="1">
                          <a:spLocks noChangeArrowheads="1"/>
                        </wps:cNvSpPr>
                        <wps:spPr bwMode="auto">
                          <a:xfrm>
                            <a:off x="0" y="0"/>
                            <a:ext cx="6735445"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1" name="Text Box 21"/>
                        <wps:cNvSpPr txBox="1"/>
                        <wps:spPr bwMode="auto">
                          <a:xfrm>
                            <a:off x="91440" y="91440"/>
                            <a:ext cx="285051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8">
                          <w:txbxContent>
                            <w:p w14:paraId="1F943EE5" w14:textId="77777777" w:rsidR="00023121" w:rsidRPr="006D1AD9" w:rsidRDefault="00023121" w:rsidP="006D1AD9">
                              <w:pPr>
                                <w:pStyle w:val="Subtitle"/>
                                <w:spacing w:after="0"/>
                                <w:rPr>
                                  <w:sz w:val="58"/>
                                  <w:szCs w:val="58"/>
                                </w:rPr>
                              </w:pPr>
                              <w:r w:rsidRPr="006D1AD9">
                                <w:rPr>
                                  <w:sz w:val="58"/>
                                  <w:szCs w:val="58"/>
                                </w:rPr>
                                <w:t>The Age</w:t>
                              </w:r>
                            </w:p>
                            <w:p w14:paraId="153DA57F" w14:textId="77777777" w:rsidR="00023121" w:rsidRPr="006D1AD9" w:rsidRDefault="00023121" w:rsidP="006D1AD9">
                              <w:pPr>
                                <w:pStyle w:val="Subtitle"/>
                                <w:spacing w:after="0"/>
                                <w:rPr>
                                  <w:sz w:val="58"/>
                                  <w:szCs w:val="58"/>
                                </w:rPr>
                              </w:pPr>
                              <w:proofErr w:type="gramStart"/>
                              <w:r w:rsidRPr="006D1AD9">
                                <w:rPr>
                                  <w:sz w:val="58"/>
                                  <w:szCs w:val="58"/>
                                </w:rPr>
                                <w:t>of</w:t>
                              </w:r>
                              <w:proofErr w:type="gramEnd"/>
                            </w:p>
                            <w:p w14:paraId="7902A57E" w14:textId="77777777" w:rsidR="00023121" w:rsidRPr="006D1AD9" w:rsidRDefault="00023121" w:rsidP="006D1AD9">
                              <w:pPr>
                                <w:pStyle w:val="Subtitle"/>
                                <w:spacing w:after="0"/>
                                <w:rPr>
                                  <w:sz w:val="58"/>
                                  <w:szCs w:val="58"/>
                                </w:rPr>
                              </w:pPr>
                              <w:r w:rsidRPr="006D1AD9">
                                <w:rPr>
                                  <w:sz w:val="58"/>
                                  <w:szCs w:val="58"/>
                                </w:rPr>
                                <w:t>Imperialism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2" name="Text Box 22"/>
                        <wps:cNvSpPr txBox="1"/>
                        <wps:spPr bwMode="auto">
                          <a:xfrm>
                            <a:off x="91440" y="516255"/>
                            <a:ext cx="277876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3" name="Text Box 23"/>
                        <wps:cNvSpPr txBox="1"/>
                        <wps:spPr bwMode="auto">
                          <a:xfrm>
                            <a:off x="91440" y="941705"/>
                            <a:ext cx="270637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id="Group 24" o:spid="_x0000_s1037" style="position:absolute;margin-left:40.05pt;margin-top:152.45pt;width:530.35pt;height:117.55pt;z-index:251658248;mso-position-horizontal-relative:page;mso-position-vertical-relative:page" coordsize="6735445,14928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" mv:complextextbox="1">
                <v:shape id="Text Box 686" o:spid="_x0000_s1038" type="#_x0000_t202" style="position:absolute;width:6735445;height:1492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iZmwQAA&#10;ANwAAAAPAAAAZHJzL2Rvd25yZXYueG1sRE9Na8JAEL0L/odlBG+6USENqasUUfRUGtvch+yYpN2d&#10;DdnVpP++Wyj0No/3Odv9aI14UO9bxwpWywQEceV0y7WCj/fTIgPhA7JG45gUfJOH/W462WKu3cAF&#10;Pa6hFjGEfY4KmhC6XEpfNWTRL11HHLmb6y2GCPta6h6HGG6NXCdJKi22HBsa7OjQUPV1vVsFZ735&#10;NMfKnl+Pb0Vwt7rMysEoNZ+NL88gAo3hX/znvug4/ymF32fiBX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4ImZsEAAADcAAAADwAAAAAAAAAAAAAAAACXAgAAZHJzL2Rvd25y&#10;ZXYueG1sUEsFBgAAAAAEAAQA9QAAAIUDAAAAAA==&#10;" mv:complextextbox="1" filled="f" stroked="f">
                  <v:textbox inset=",7.2pt,,7.2pt"/>
                </v:shape>
                <v:shape id="Text Box 21" o:spid="_x0000_s1039" type="#_x0000_t202" style="position:absolute;left:91440;top:91440;width:2850515;height:426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w:p w14:paraId="1F943EE5" w14:textId="77777777" w:rsidR="00023121" w:rsidRPr="006D1AD9" w:rsidRDefault="00023121" w:rsidP="006D1AD9">
                        <w:pPr>
                          <w:pStyle w:val="Subtitle"/>
                          <w:spacing w:after="0"/>
                          <w:rPr>
                            <w:sz w:val="58"/>
                            <w:szCs w:val="58"/>
                          </w:rPr>
                        </w:pPr>
                        <w:r w:rsidRPr="006D1AD9">
                          <w:rPr>
                            <w:sz w:val="58"/>
                            <w:szCs w:val="58"/>
                          </w:rPr>
                          <w:t>The Age</w:t>
                        </w:r>
                      </w:p>
                      <w:p w14:paraId="153DA57F" w14:textId="77777777" w:rsidR="00023121" w:rsidRPr="006D1AD9" w:rsidRDefault="00023121" w:rsidP="006D1AD9">
                        <w:pPr>
                          <w:pStyle w:val="Subtitle"/>
                          <w:spacing w:after="0"/>
                          <w:rPr>
                            <w:sz w:val="58"/>
                            <w:szCs w:val="58"/>
                          </w:rPr>
                        </w:pPr>
                        <w:proofErr w:type="gramStart"/>
                        <w:r w:rsidRPr="006D1AD9">
                          <w:rPr>
                            <w:sz w:val="58"/>
                            <w:szCs w:val="58"/>
                          </w:rPr>
                          <w:t>of</w:t>
                        </w:r>
                        <w:proofErr w:type="gramEnd"/>
                      </w:p>
                      <w:p w14:paraId="7902A57E" w14:textId="77777777" w:rsidR="00023121" w:rsidRPr="006D1AD9" w:rsidRDefault="00023121" w:rsidP="006D1AD9">
                        <w:pPr>
                          <w:pStyle w:val="Subtitle"/>
                          <w:spacing w:after="0"/>
                          <w:rPr>
                            <w:sz w:val="58"/>
                            <w:szCs w:val="58"/>
                          </w:rPr>
                        </w:pPr>
                        <w:r w:rsidRPr="006D1AD9">
                          <w:rPr>
                            <w:sz w:val="58"/>
                            <w:szCs w:val="58"/>
                          </w:rPr>
                          <w:t>Imperialism</w:t>
                        </w:r>
                      </w:p>
                    </w:txbxContent>
                  </v:textbox>
                </v:shape>
                <v:shape id="Text Box 22" o:spid="_x0000_s1040" type="#_x0000_t202" style="position:absolute;left:91440;top:516255;width:2778760;height:426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1" type="#_x0000_t202" style="position:absolute;left:91440;top:941705;width:2706370;height:426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r w:rsidR="00B64AE9" w:rsidRPr="00B64AE9">
        <w:rPr>
          <w:noProof/>
        </w:rPr>
        <w:t xml:space="preserve"> </w:t>
      </w:r>
      <w:r w:rsidR="00CE015D">
        <w:rPr>
          <w:noProof/>
        </w:rPr>
        <mc:AlternateContent>
          <mc:Choice Requires="wps">
            <w:drawing>
              <wp:anchor distT="0" distB="0" distL="114300" distR="114300" simplePos="0" relativeHeight="251658261" behindDoc="0" locked="0" layoutInCell="1" allowOverlap="1" wp14:anchorId="22BD3613" wp14:editId="7ACDE793">
                <wp:simplePos x="0" y="0"/>
                <wp:positionH relativeFrom="page">
                  <wp:posOffset>358140</wp:posOffset>
                </wp:positionH>
                <wp:positionV relativeFrom="page">
                  <wp:posOffset>4000500</wp:posOffset>
                </wp:positionV>
                <wp:extent cx="2652395" cy="482600"/>
                <wp:effectExtent l="0" t="0" r="0" b="0"/>
                <wp:wrapTight wrapText="bothSides">
                  <wp:wrapPolygon edited="0">
                    <wp:start x="207" y="1137"/>
                    <wp:lineTo x="207" y="19326"/>
                    <wp:lineTo x="21098" y="19326"/>
                    <wp:lineTo x="21098" y="1137"/>
                    <wp:lineTo x="207" y="1137"/>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1AFC395" w14:textId="77777777" w:rsidR="00023121" w:rsidRPr="009F6EE7" w:rsidRDefault="00023121" w:rsidP="002D4AE1">
                            <w:pPr>
                              <w:pStyle w:val="Heading2"/>
                            </w:pPr>
                            <w:r>
                              <w:t>Main Ideas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28.2pt;margin-top:315pt;width:208.85pt;height:38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" filled="f" stroked="f">
                <v:textbox inset=",7.2pt,,7.2pt">
                  <w:txbxContent>
                    <w:p w14:paraId="11AFC395" w14:textId="77777777" w:rsidR="00023121" w:rsidRPr="009F6EE7" w:rsidRDefault="00023121" w:rsidP="002D4AE1">
                      <w:pPr>
                        <w:pStyle w:val="Heading2"/>
                      </w:pPr>
                      <w:r>
                        <w:t>Main Ideas</w:t>
                      </w:r>
                    </w:p>
                  </w:txbxContent>
                </v:textbox>
                <w10:wrap type="tight" anchorx="page" anchory="page"/>
              </v:shape>
            </w:pict>
          </mc:Fallback>
        </mc:AlternateContent>
      </w:r>
      <w:r w:rsidR="00CE015D">
        <w:rPr>
          <w:noProof/>
        </w:rPr>
        <mc:AlternateContent>
          <mc:Choice Requires="wps">
            <w:drawing>
              <wp:anchor distT="0" distB="0" distL="114300" distR="114300" simplePos="0" relativeHeight="251658266" behindDoc="0" locked="0" layoutInCell="1" allowOverlap="1" wp14:anchorId="27E099EE" wp14:editId="4839EB43">
                <wp:simplePos x="0" y="0"/>
                <wp:positionH relativeFrom="page">
                  <wp:posOffset>1344930</wp:posOffset>
                </wp:positionH>
                <wp:positionV relativeFrom="page">
                  <wp:posOffset>4419600</wp:posOffset>
                </wp:positionV>
                <wp:extent cx="1691640" cy="698500"/>
                <wp:effectExtent l="0" t="0" r="0" b="12700"/>
                <wp:wrapTight wrapText="bothSides">
                  <wp:wrapPolygon edited="0">
                    <wp:start x="324" y="0"/>
                    <wp:lineTo x="324" y="21207"/>
                    <wp:lineTo x="20757" y="21207"/>
                    <wp:lineTo x="20757" y="0"/>
                    <wp:lineTo x="324" y="0"/>
                  </wp:wrapPolygon>
                </wp:wrapTight>
                <wp:docPr id="1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8F4876F" w14:textId="77777777" w:rsidR="00023121" w:rsidRPr="009F6EE7" w:rsidRDefault="00023121" w:rsidP="002D4AE1">
                            <w:pPr>
                              <w:pStyle w:val="BodyText"/>
                            </w:pPr>
                            <w:r>
                              <w:t>In the 19</w:t>
                            </w:r>
                            <w:r w:rsidRPr="002D4AE1">
                              <w:rPr>
                                <w:vertAlign w:val="superscript"/>
                              </w:rPr>
                              <w:t>th</w:t>
                            </w:r>
                            <w:r>
                              <w:t xml:space="preserve"> &amp; 20</w:t>
                            </w:r>
                            <w:r w:rsidRPr="002D4AE1">
                              <w:rPr>
                                <w:vertAlign w:val="superscript"/>
                              </w:rPr>
                              <w:t>th</w:t>
                            </w:r>
                            <w:r>
                              <w:t xml:space="preserve"> century, western Powers divided Africa and colonized large areas of Asia.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3" type="#_x0000_t202" style="position:absolute;margin-left:105.9pt;margin-top:348pt;width:133.2pt;height:5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" mv:complextextbox="1" filled="f" stroked="f">
                <v:textbox inset=",0,,0">
                  <w:txbxContent>
                    <w:p w14:paraId="08F4876F" w14:textId="77777777" w:rsidR="00023121" w:rsidRPr="009F6EE7" w:rsidRDefault="00023121" w:rsidP="002D4AE1">
                      <w:pPr>
                        <w:pStyle w:val="BodyText"/>
                      </w:pPr>
                      <w:r>
                        <w:t>In the 19</w:t>
                      </w:r>
                      <w:r w:rsidRPr="002D4AE1">
                        <w:rPr>
                          <w:vertAlign w:val="superscript"/>
                        </w:rPr>
                        <w:t>th</w:t>
                      </w:r>
                      <w:r>
                        <w:t xml:space="preserve"> &amp; 20</w:t>
                      </w:r>
                      <w:r w:rsidRPr="002D4AE1">
                        <w:rPr>
                          <w:vertAlign w:val="superscript"/>
                        </w:rPr>
                        <w:t>th</w:t>
                      </w:r>
                      <w:r>
                        <w:t xml:space="preserve"> century, western Powers divided Africa and colonized large areas of Asia.</w:t>
                      </w:r>
                    </w:p>
                  </w:txbxContent>
                </v:textbox>
                <w10:wrap type="tight" anchorx="page" anchory="page"/>
              </v:shape>
            </w:pict>
          </mc:Fallback>
        </mc:AlternateContent>
      </w:r>
      <w:r w:rsidR="00CE015D">
        <w:rPr>
          <w:noProof/>
        </w:rPr>
        <mc:AlternateContent>
          <mc:Choice Requires="wps">
            <w:drawing>
              <wp:anchor distT="0" distB="0" distL="114300" distR="114300" simplePos="0" relativeHeight="251658263" behindDoc="0" locked="0" layoutInCell="1" allowOverlap="1" wp14:anchorId="3994B66B" wp14:editId="19270608">
                <wp:simplePos x="0" y="0"/>
                <wp:positionH relativeFrom="page">
                  <wp:posOffset>376555</wp:posOffset>
                </wp:positionH>
                <wp:positionV relativeFrom="page">
                  <wp:posOffset>5257800</wp:posOffset>
                </wp:positionV>
                <wp:extent cx="914400" cy="457200"/>
                <wp:effectExtent l="0" t="0" r="0" b="0"/>
                <wp:wrapTight wrapText="bothSides">
                  <wp:wrapPolygon edited="0">
                    <wp:start x="600" y="0"/>
                    <wp:lineTo x="600" y="20400"/>
                    <wp:lineTo x="20400" y="20400"/>
                    <wp:lineTo x="20400" y="0"/>
                    <wp:lineTo x="600" y="0"/>
                  </wp:wrapPolygon>
                </wp:wrapTight>
                <wp:docPr id="1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24B400" w14:textId="77777777" w:rsidR="00023121" w:rsidRPr="009F6EE7" w:rsidRDefault="00023121" w:rsidP="002D4AE1">
                            <w:pPr>
                              <w:pStyle w:val="Event"/>
                            </w:pPr>
                            <w:r>
                              <w:t>Power and Authority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29.65pt;margin-top:414pt;width:1in;height:3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ckfICAABX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BK0A5Lu2N6gpdyjaGo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" filled="f" stroked="f">
                <v:textbox inset=",0,,0">
                  <w:txbxContent>
                    <w:p w14:paraId="7324B400" w14:textId="77777777" w:rsidR="00023121" w:rsidRPr="009F6EE7" w:rsidRDefault="00023121" w:rsidP="002D4AE1">
                      <w:pPr>
                        <w:pStyle w:val="Event"/>
                      </w:pPr>
                      <w:r>
                        <w:t>Power and Authority</w:t>
                      </w:r>
                    </w:p>
                  </w:txbxContent>
                </v:textbox>
                <w10:wrap type="tight" anchorx="page" anchory="page"/>
              </v:shape>
            </w:pict>
          </mc:Fallback>
        </mc:AlternateContent>
      </w:r>
      <w:r w:rsidR="00CE015D">
        <w:rPr>
          <w:noProof/>
        </w:rPr>
        <mc:AlternateContent>
          <mc:Choice Requires="wps">
            <w:drawing>
              <wp:anchor distT="0" distB="0" distL="114300" distR="114300" simplePos="0" relativeHeight="251658262" behindDoc="0" locked="0" layoutInCell="1" allowOverlap="1" wp14:anchorId="091F2E9C" wp14:editId="341FF701">
                <wp:simplePos x="0" y="0"/>
                <wp:positionH relativeFrom="page">
                  <wp:posOffset>376555</wp:posOffset>
                </wp:positionH>
                <wp:positionV relativeFrom="page">
                  <wp:posOffset>4419600</wp:posOffset>
                </wp:positionV>
                <wp:extent cx="914400" cy="457200"/>
                <wp:effectExtent l="0" t="0" r="0" b="0"/>
                <wp:wrapTight wrapText="bothSides">
                  <wp:wrapPolygon edited="0">
                    <wp:start x="600" y="0"/>
                    <wp:lineTo x="600" y="20400"/>
                    <wp:lineTo x="20400" y="20400"/>
                    <wp:lineTo x="20400" y="0"/>
                    <wp:lineTo x="600" y="0"/>
                  </wp:wrapPolygon>
                </wp:wrapTight>
                <wp:docPr id="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649F5AE" w14:textId="77777777" w:rsidR="00023121" w:rsidRPr="009F6EE7" w:rsidRDefault="00023121" w:rsidP="002D4AE1">
                            <w:pPr>
                              <w:pStyle w:val="Event"/>
                            </w:pPr>
                            <w:r>
                              <w:t>Empire Building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29.65pt;margin-top:348pt;width:1in;height: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Yw9vICAABX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RK0A5Lu2N6gpdyjaGI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" filled="f" stroked="f">
                <v:textbox inset=",0,,0">
                  <w:txbxContent>
                    <w:p w14:paraId="2649F5AE" w14:textId="77777777" w:rsidR="00023121" w:rsidRPr="009F6EE7" w:rsidRDefault="00023121" w:rsidP="002D4AE1">
                      <w:pPr>
                        <w:pStyle w:val="Event"/>
                      </w:pPr>
                      <w:r>
                        <w:t>Empire Building</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47" behindDoc="0" locked="0" layoutInCell="1" allowOverlap="1" wp14:anchorId="26DD734D" wp14:editId="17DFBFBC">
                <wp:simplePos x="0" y="0"/>
                <wp:positionH relativeFrom="page">
                  <wp:posOffset>525780</wp:posOffset>
                </wp:positionH>
                <wp:positionV relativeFrom="page">
                  <wp:posOffset>700405</wp:posOffset>
                </wp:positionV>
                <wp:extent cx="6720840" cy="1072515"/>
                <wp:effectExtent l="0" t="0" r="0" b="0"/>
                <wp:wrapTight wrapText="bothSides">
                  <wp:wrapPolygon edited="0">
                    <wp:start x="82" y="512"/>
                    <wp:lineTo x="82" y="20462"/>
                    <wp:lineTo x="21388" y="20462"/>
                    <wp:lineTo x="21388" y="512"/>
                    <wp:lineTo x="82" y="512"/>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ABD666" w14:textId="77777777" w:rsidR="00023121" w:rsidRDefault="00023121" w:rsidP="002D4AE1">
                            <w:pPr>
                              <w:pStyle w:val="Title"/>
                            </w:pPr>
                            <w:r>
                              <w:t>Chapter 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margin-left:41.4pt;margin-top:55.15pt;width:529.2pt;height:84.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" filled="f" stroked="f">
                <v:textbox inset=",7.2pt,,7.2pt">
                  <w:txbxContent>
                    <w:p w14:paraId="0FABD666" w14:textId="77777777" w:rsidR="00023121" w:rsidRDefault="00023121" w:rsidP="002D4AE1">
                      <w:pPr>
                        <w:pStyle w:val="Title"/>
                      </w:pPr>
                      <w:r>
                        <w:t>Chapter 11</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1" behindDoc="0" locked="0" layoutInCell="1" allowOverlap="1" wp14:anchorId="5B1F5D2E" wp14:editId="7DCB5F8B">
                <wp:simplePos x="0" y="0"/>
                <wp:positionH relativeFrom="page">
                  <wp:posOffset>365760</wp:posOffset>
                </wp:positionH>
                <wp:positionV relativeFrom="page">
                  <wp:posOffset>3429000</wp:posOffset>
                </wp:positionV>
                <wp:extent cx="2971800" cy="457200"/>
                <wp:effectExtent l="0" t="0" r="0" b="0"/>
                <wp:wrapTight wrapText="bothSides">
                  <wp:wrapPolygon edited="0">
                    <wp:start x="185" y="1200"/>
                    <wp:lineTo x="185" y="19200"/>
                    <wp:lineTo x="21231" y="19200"/>
                    <wp:lineTo x="21231" y="1200"/>
                    <wp:lineTo x="185" y="1200"/>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35753E" w14:textId="77777777" w:rsidR="00023121" w:rsidRPr="009F6EE7" w:rsidRDefault="00023121" w:rsidP="002D4AE1">
                            <w:pPr>
                              <w:pStyle w:val="Date"/>
                            </w:pPr>
                            <w:r>
                              <w:t>1850-1914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7" type="#_x0000_t202" style="position:absolute;margin-left:28.8pt;margin-top:270pt;width:234pt;height:3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" filled="f" stroked="f">
                <v:textbox inset=",7.2pt,,7.2pt">
                  <w:txbxContent>
                    <w:p w14:paraId="6F35753E" w14:textId="77777777" w:rsidR="00023121" w:rsidRPr="009F6EE7" w:rsidRDefault="00023121" w:rsidP="002D4AE1">
                      <w:pPr>
                        <w:pStyle w:val="Date"/>
                      </w:pPr>
                      <w:r>
                        <w:t>1850-1914</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8" behindDoc="0" locked="0" layoutInCell="1" allowOverlap="1" wp14:anchorId="78578089" wp14:editId="4FEAF8C3">
                <wp:simplePos x="0" y="0"/>
                <wp:positionH relativeFrom="page">
                  <wp:posOffset>457200</wp:posOffset>
                </wp:positionH>
                <wp:positionV relativeFrom="page">
                  <wp:posOffset>8796020</wp:posOffset>
                </wp:positionV>
                <wp:extent cx="6858000" cy="292735"/>
                <wp:effectExtent l="0" t="0" r="0" b="4445"/>
                <wp:wrapTight wrapText="bothSides">
                  <wp:wrapPolygon edited="0">
                    <wp:start x="0" y="0"/>
                    <wp:lineTo x="21600" y="0"/>
                    <wp:lineTo x="21600" y="21600"/>
                    <wp:lineTo x="0" y="21600"/>
                    <wp:lineTo x="0" y="0"/>
                  </wp:wrapPolygon>
                </wp:wrapTight>
                <wp:docPr id="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513BF6E9" w14:textId="77777777" w:rsidR="00023121" w:rsidRPr="00B047B0" w:rsidRDefault="00023121" w:rsidP="002D4AE1">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8" type="#_x0000_t202" style="position:absolute;margin-left:36pt;margin-top:692.6pt;width:540pt;height:23.0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" mv:complextextbox="1" filled="f" stroked="f">
                <v:textbox inset=",0,,0">
                  <w:txbxContent>
                    <w:p w14:paraId="513BF6E9" w14:textId="77777777" w:rsidR="00023121" w:rsidRPr="00B047B0" w:rsidRDefault="00023121" w:rsidP="002D4AE1">
                      <w:pPr>
                        <w:pStyle w:val="Heading4"/>
                      </w:pP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2" behindDoc="0" locked="0" layoutInCell="1" allowOverlap="1" wp14:anchorId="04562763" wp14:editId="7831AC92">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FJrwCAADQBQAADgAAAGRycy9lMm9Eb2MueG1srFTBbtswDL0P2D8Ivru2Ezt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" strokecolor="#bbd986 [3205]" strokeweight=".5pt">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6" behindDoc="0" locked="0" layoutInCell="1" allowOverlap="1" wp14:anchorId="24B6524E" wp14:editId="01803828">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" strokecolor="white [3212]" strokeweight=".5pt">
                <v:stroke opacity="32896f"/>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2" behindDoc="0" locked="0" layoutInCell="1" allowOverlap="1" wp14:anchorId="2EF70464" wp14:editId="55702A19">
                <wp:simplePos x="0" y="0"/>
                <wp:positionH relativeFrom="page">
                  <wp:posOffset>3980815</wp:posOffset>
                </wp:positionH>
                <wp:positionV relativeFrom="page">
                  <wp:posOffset>438785</wp:posOffset>
                </wp:positionV>
                <wp:extent cx="3429000" cy="210185"/>
                <wp:effectExtent l="0" t="0" r="0" b="18415"/>
                <wp:wrapNone/>
                <wp:docPr id="1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9E4B97A" w14:textId="77777777" w:rsidR="00023121" w:rsidRDefault="00023121" w:rsidP="002D4AE1">
                            <w:pPr>
                              <w:pStyle w:val="Header-CoverRight"/>
                            </w:pPr>
                            <w:r>
                              <w:t>Study Guide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9" type="#_x0000_t202" style="position:absolute;margin-left:313.45pt;margin-top:34.55pt;width:270pt;height:16.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" filled="f" stroked="f">
                <v:textbox inset=",0,,0">
                  <w:txbxContent>
                    <w:p w14:paraId="29E4B97A" w14:textId="77777777" w:rsidR="00023121" w:rsidRDefault="00023121" w:rsidP="002D4AE1">
                      <w:pPr>
                        <w:pStyle w:val="Header-CoverRight"/>
                      </w:pPr>
                      <w:r>
                        <w:t>Study Guide</w:t>
                      </w:r>
                    </w:p>
                  </w:txbxContent>
                </v:textbox>
                <w10:wrap anchorx="page" anchory="page"/>
              </v:shape>
            </w:pict>
          </mc:Fallback>
        </mc:AlternateContent>
      </w:r>
      <w:r w:rsidR="006F79A9">
        <w:rPr>
          <w:noProof/>
        </w:rPr>
        <mc:AlternateContent>
          <mc:Choice Requires="wps">
            <w:drawing>
              <wp:anchor distT="0" distB="0" distL="114300" distR="114300" simplePos="0" relativeHeight="251658241" behindDoc="0" locked="0" layoutInCell="1" allowOverlap="1" wp14:anchorId="4B0BE825" wp14:editId="29EB2F46">
                <wp:simplePos x="0" y="0"/>
                <wp:positionH relativeFrom="page">
                  <wp:posOffset>358140</wp:posOffset>
                </wp:positionH>
                <wp:positionV relativeFrom="page">
                  <wp:posOffset>434340</wp:posOffset>
                </wp:positionV>
                <wp:extent cx="3429000" cy="210185"/>
                <wp:effectExtent l="0" t="0" r="0" b="18415"/>
                <wp:wrapNone/>
                <wp:docPr id="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C705360" w14:textId="77777777" w:rsidR="00023121" w:rsidRDefault="00023121" w:rsidP="002D4AE1">
                            <w:pPr>
                              <w:pStyle w:val="Header-CoverLeft"/>
                            </w:pPr>
                            <w:r>
                              <w:t>World History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0" type="#_x0000_t202" style="position:absolute;margin-left:28.2pt;margin-top:34.2pt;width:270pt;height:16.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" filled="f" stroked="f">
                <v:textbox inset=",0,,0">
                  <w:txbxContent>
                    <w:p w14:paraId="5C705360" w14:textId="77777777" w:rsidR="00023121" w:rsidRDefault="00023121" w:rsidP="002D4AE1">
                      <w:pPr>
                        <w:pStyle w:val="Header-CoverLeft"/>
                      </w:pPr>
                      <w:r>
                        <w:t>World History</w:t>
                      </w:r>
                    </w:p>
                  </w:txbxContent>
                </v:textbox>
                <w10:wrap anchorx="page" anchory="page"/>
              </v:shape>
            </w:pict>
          </mc:Fallback>
        </mc:AlternateContent>
      </w:r>
    </w:p>
    <w:p w14:paraId="4249917B" w14:textId="6ECBED06" w:rsidR="007916B2" w:rsidRDefault="000D5FFD" w:rsidP="007916B2">
      <w:pPr>
        <w:sectPr w:rsidR="007916B2">
          <w:headerReference w:type="even" r:id="rId16"/>
          <w:headerReference w:type="default" r:id="rId17"/>
          <w:footerReference w:type="even" r:id="rId18"/>
          <w:footerReference w:type="default" r:id="rId19"/>
          <w:headerReference w:type="first" r:id="rId20"/>
          <w:footerReference w:type="first" r:id="rId21"/>
          <w:pgSz w:w="12240" w:h="15840"/>
          <w:pgMar w:top="576" w:right="576" w:bottom="576" w:left="576" w:header="576" w:footer="576" w:gutter="0"/>
          <w:cols w:space="720"/>
          <w:titlePg/>
        </w:sectPr>
      </w:pPr>
      <w:r>
        <w:rPr>
          <w:noProof/>
        </w:rPr>
        <w:lastRenderedPageBreak/>
        <w:drawing>
          <wp:anchor distT="0" distB="0" distL="118745" distR="118745" simplePos="0" relativeHeight="251658279" behindDoc="0" locked="0" layoutInCell="1" allowOverlap="1" wp14:anchorId="75F2E5D9" wp14:editId="58D0D2B8">
            <wp:simplePos x="0" y="0"/>
            <wp:positionH relativeFrom="page">
              <wp:posOffset>2563495</wp:posOffset>
            </wp:positionH>
            <wp:positionV relativeFrom="page">
              <wp:posOffset>893445</wp:posOffset>
            </wp:positionV>
            <wp:extent cx="2480945" cy="1691640"/>
            <wp:effectExtent l="228600" t="228600" r="236855" b="289560"/>
            <wp:wrapTight wrapText="bothSides">
              <wp:wrapPolygon edited="0">
                <wp:start x="-1015" y="-1416"/>
                <wp:lineTo x="-1319" y="4485"/>
                <wp:lineTo x="-1450" y="20458"/>
                <wp:lineTo x="14045" y="23300"/>
                <wp:lineTo x="18710" y="23336"/>
                <wp:lineTo x="18970" y="23953"/>
                <wp:lineTo x="22494" y="23488"/>
                <wp:lineTo x="22758" y="16941"/>
                <wp:lineTo x="22632" y="-3232"/>
                <wp:lineTo x="748" y="-1649"/>
                <wp:lineTo x="-1015" y="-1416"/>
              </wp:wrapPolygon>
            </wp:wrapTight>
            <wp:docPr id="5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56" descr=":checker:checker photos:42-16810939.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308251">
                      <a:off x="0" y="0"/>
                      <a:ext cx="248094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Pr>
          <w:noProof/>
        </w:rPr>
        <w:drawing>
          <wp:anchor distT="0" distB="0" distL="118745" distR="118745" simplePos="0" relativeHeight="251658277" behindDoc="0" locked="0" layoutInCell="1" allowOverlap="1" wp14:anchorId="05F6EAC7" wp14:editId="004E599F">
            <wp:simplePos x="0" y="0"/>
            <wp:positionH relativeFrom="page">
              <wp:posOffset>5048885</wp:posOffset>
            </wp:positionH>
            <wp:positionV relativeFrom="page">
              <wp:posOffset>767080</wp:posOffset>
            </wp:positionV>
            <wp:extent cx="2404110" cy="1691640"/>
            <wp:effectExtent l="228600" t="228600" r="237490" b="314960"/>
            <wp:wrapTight wrapText="bothSides">
              <wp:wrapPolygon edited="0">
                <wp:start x="20611" y="-1494"/>
                <wp:lineTo x="-993" y="-4155"/>
                <wp:lineTo x="-1776" y="6163"/>
                <wp:lineTo x="-1652" y="16621"/>
                <wp:lineTo x="-1032" y="23566"/>
                <wp:lineTo x="2144" y="24054"/>
                <wp:lineTo x="2420" y="23444"/>
                <wp:lineTo x="8620" y="23416"/>
                <wp:lineTo x="8846" y="23451"/>
                <wp:lineTo x="22852" y="20380"/>
                <wp:lineTo x="22893" y="4728"/>
                <wp:lineTo x="22426" y="-1215"/>
                <wp:lineTo x="20611" y="-1494"/>
              </wp:wrapPolygon>
            </wp:wrapTight>
            <wp:docPr id="5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4" descr=":checker:checker photos:42-1615255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21230378">
                      <a:off x="0" y="0"/>
                      <a:ext cx="2404110"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241955">
        <w:rPr>
          <w:noProof/>
        </w:rPr>
        <w:drawing>
          <wp:anchor distT="0" distB="0" distL="118745" distR="118745" simplePos="0" relativeHeight="251658278" behindDoc="0" locked="0" layoutInCell="1" allowOverlap="1" wp14:anchorId="5787A9EA" wp14:editId="1F9274A7">
            <wp:simplePos x="0" y="0"/>
            <wp:positionH relativeFrom="page">
              <wp:posOffset>497840</wp:posOffset>
            </wp:positionH>
            <wp:positionV relativeFrom="page">
              <wp:posOffset>786130</wp:posOffset>
            </wp:positionV>
            <wp:extent cx="2235835" cy="1691640"/>
            <wp:effectExtent l="330200" t="381000" r="304165" b="441960"/>
            <wp:wrapTight wrapText="bothSides">
              <wp:wrapPolygon edited="0">
                <wp:start x="21456" y="-1636"/>
                <wp:lineTo x="7110" y="-6059"/>
                <wp:lineTo x="6091" y="-1048"/>
                <wp:lineTo x="-782" y="-3488"/>
                <wp:lineTo x="-2582" y="6619"/>
                <wp:lineTo x="-1397" y="7039"/>
                <wp:lineTo x="-2416" y="12051"/>
                <wp:lineTo x="-1468" y="12388"/>
                <wp:lineTo x="-2423" y="17086"/>
                <wp:lineTo x="-1539" y="17736"/>
                <wp:lineTo x="-1373" y="23168"/>
                <wp:lineTo x="523" y="23841"/>
                <wp:lineTo x="887" y="23299"/>
                <wp:lineTo x="13865" y="23206"/>
                <wp:lineTo x="14102" y="23290"/>
                <wp:lineTo x="22704" y="20971"/>
                <wp:lineTo x="22775" y="15623"/>
                <wp:lineTo x="22609" y="10191"/>
                <wp:lineTo x="22679" y="4843"/>
                <wp:lineTo x="22404" y="-1300"/>
                <wp:lineTo x="21456" y="-1636"/>
              </wp:wrapPolygon>
            </wp:wrapTight>
            <wp:docPr id="5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rot="20697645" flipH="1">
                      <a:off x="0" y="0"/>
                      <a:ext cx="223583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5E2473">
        <w:rPr>
          <w:noProof/>
        </w:rPr>
        <mc:AlternateContent>
          <mc:Choice Requires="wps">
            <w:drawing>
              <wp:anchor distT="0" distB="0" distL="114300" distR="114300" simplePos="0" relativeHeight="251661408" behindDoc="0" locked="0" layoutInCell="1" allowOverlap="1" wp14:anchorId="6B71FBC0" wp14:editId="06B19228">
                <wp:simplePos x="0" y="0"/>
                <wp:positionH relativeFrom="page">
                  <wp:posOffset>358140</wp:posOffset>
                </wp:positionH>
                <wp:positionV relativeFrom="page">
                  <wp:posOffset>7656830</wp:posOffset>
                </wp:positionV>
                <wp:extent cx="7033260" cy="2111375"/>
                <wp:effectExtent l="0" t="0" r="0" b="0"/>
                <wp:wrapThrough wrapText="bothSides">
                  <wp:wrapPolygon edited="0">
                    <wp:start x="78" y="0"/>
                    <wp:lineTo x="78" y="21308"/>
                    <wp:lineTo x="21452" y="21308"/>
                    <wp:lineTo x="21452" y="0"/>
                    <wp:lineTo x="78" y="0"/>
                  </wp:wrapPolygon>
                </wp:wrapThrough>
                <wp:docPr id="213" name="Text Box 213"/>
                <wp:cNvGraphicFramePr/>
                <a:graphic xmlns:a="http://schemas.openxmlformats.org/drawingml/2006/main">
                  <a:graphicData uri="http://schemas.microsoft.com/office/word/2010/wordprocessingShape">
                    <wps:wsp>
                      <wps:cNvSpPr txBox="1"/>
                      <wps:spPr bwMode="auto">
                        <a:xfrm>
                          <a:off x="0" y="0"/>
                          <a:ext cx="7033260" cy="21113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1E80326" w14:textId="19FF99FB" w:rsidR="00023121" w:rsidRDefault="00023121" w:rsidP="005E2473">
                            <w:pPr>
                              <w:spacing w:after="0"/>
                            </w:pPr>
                            <w:r>
                              <w:t>Imperialism</w:t>
                            </w:r>
                            <w:r>
                              <w:tab/>
                            </w:r>
                            <w:r>
                              <w:tab/>
                              <w:t>-the seizure of a country or territory by a stronger country</w:t>
                            </w:r>
                          </w:p>
                          <w:p w14:paraId="3E7F2F8D" w14:textId="304FFE54" w:rsidR="00023121" w:rsidRDefault="00023121" w:rsidP="005E2473">
                            <w:pPr>
                              <w:spacing w:after="0"/>
                            </w:pPr>
                            <w:r>
                              <w:t>Racism</w:t>
                            </w:r>
                            <w:r>
                              <w:tab/>
                            </w:r>
                            <w:r>
                              <w:tab/>
                              <w:t xml:space="preserve">-the belief in which one race is superior </w:t>
                            </w:r>
                            <w:proofErr w:type="gramStart"/>
                            <w:r>
                              <w:t>than</w:t>
                            </w:r>
                            <w:proofErr w:type="gramEnd"/>
                            <w:r>
                              <w:t xml:space="preserve"> another</w:t>
                            </w:r>
                          </w:p>
                          <w:p w14:paraId="3FC0E3B6" w14:textId="17D416E6" w:rsidR="00023121" w:rsidRDefault="00023121" w:rsidP="005E2473">
                            <w:pPr>
                              <w:spacing w:after="0"/>
                            </w:pPr>
                            <w:r>
                              <w:t>Social Darwinism</w:t>
                            </w:r>
                            <w:r>
                              <w:tab/>
                              <w:t xml:space="preserve">-a social theory in which ideas about evolution and natural selection were applied </w:t>
                            </w:r>
                            <w:r>
                              <w:tab/>
                            </w:r>
                            <w:r>
                              <w:tab/>
                            </w:r>
                            <w:r>
                              <w:tab/>
                            </w:r>
                            <w:r>
                              <w:tab/>
                              <w:t>to human society</w:t>
                            </w:r>
                          </w:p>
                          <w:p w14:paraId="07DCA8A6" w14:textId="4C435A96" w:rsidR="00023121" w:rsidRDefault="00023121" w:rsidP="005E2473">
                            <w:pPr>
                              <w:spacing w:after="0"/>
                            </w:pPr>
                            <w:r>
                              <w:t>Berlin Conference</w:t>
                            </w:r>
                            <w:r>
                              <w:tab/>
                              <w:t xml:space="preserve">-a meet in which fourteen European nations laid down rules for the division of </w:t>
                            </w:r>
                            <w:r>
                              <w:tab/>
                            </w:r>
                            <w:r>
                              <w:tab/>
                            </w:r>
                            <w:r>
                              <w:tab/>
                            </w:r>
                            <w:r>
                              <w:tab/>
                              <w:t>Africa in 1884-1885</w:t>
                            </w:r>
                          </w:p>
                          <w:p w14:paraId="6C427304" w14:textId="38A87169" w:rsidR="00023121" w:rsidRDefault="00023121" w:rsidP="005E2473">
                            <w:pPr>
                              <w:spacing w:after="0"/>
                            </w:pPr>
                            <w:proofErr w:type="spellStart"/>
                            <w:r>
                              <w:t>Shaka</w:t>
                            </w:r>
                            <w:proofErr w:type="spellEnd"/>
                            <w:r>
                              <w:tab/>
                            </w:r>
                            <w:r>
                              <w:tab/>
                            </w:r>
                            <w:r>
                              <w:tab/>
                              <w:t xml:space="preserve">-a Zulu chief in 1816 that used highly disciplined warriors and good military </w:t>
                            </w:r>
                            <w:r>
                              <w:tab/>
                            </w:r>
                            <w:r>
                              <w:tab/>
                            </w:r>
                            <w:r>
                              <w:tab/>
                            </w:r>
                            <w:r>
                              <w:tab/>
                            </w:r>
                            <w:r>
                              <w:tab/>
                              <w:t>organization to create a large centralized state</w:t>
                            </w:r>
                          </w:p>
                          <w:p w14:paraId="3113A336" w14:textId="3D4A1C7F" w:rsidR="00023121" w:rsidRDefault="00023121" w:rsidP="005E2473">
                            <w:pPr>
                              <w:spacing w:after="0"/>
                            </w:pPr>
                            <w:proofErr w:type="gramStart"/>
                            <w:r>
                              <w:t>Boers</w:t>
                            </w:r>
                            <w:proofErr w:type="gramEnd"/>
                            <w:r>
                              <w:tab/>
                            </w:r>
                            <w:r>
                              <w:tab/>
                            </w:r>
                            <w:r>
                              <w:tab/>
                              <w:t xml:space="preserve">-Dutch settlers that gradually took African land and established large farms (also </w:t>
                            </w:r>
                            <w:r>
                              <w:tab/>
                            </w:r>
                            <w:r>
                              <w:tab/>
                            </w:r>
                            <w:r>
                              <w:tab/>
                            </w:r>
                            <w:r>
                              <w:tab/>
                              <w:t>known as Afrikaners)</w:t>
                            </w:r>
                          </w:p>
                          <w:p w14:paraId="5F340189" w14:textId="718C7CD5" w:rsidR="00023121" w:rsidRDefault="00023121" w:rsidP="005E2473">
                            <w:pPr>
                              <w:spacing w:after="0"/>
                            </w:pPr>
                            <w:r>
                              <w:t>Boer War</w:t>
                            </w:r>
                            <w:r>
                              <w:tab/>
                            </w:r>
                            <w:r>
                              <w:tab/>
                              <w:t>-a war between the British and Boers that became the first modern “total” war</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51" type="#_x0000_t202" style="position:absolute;margin-left:28.2pt;margin-top:602.9pt;width:553.8pt;height:166.25pt;z-index:2516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" mv:complextextbox="1" filled="f" stroked="f">
                <v:textbox inset=",0,,0">
                  <w:txbxContent>
                    <w:p w14:paraId="71E80326" w14:textId="19FF99FB" w:rsidR="00023121" w:rsidRDefault="00023121" w:rsidP="005E2473">
                      <w:pPr>
                        <w:spacing w:after="0"/>
                      </w:pPr>
                      <w:r>
                        <w:t>Imperialism</w:t>
                      </w:r>
                      <w:r>
                        <w:tab/>
                      </w:r>
                      <w:r>
                        <w:tab/>
                        <w:t>-the seizure of a country or territory by a stronger country</w:t>
                      </w:r>
                    </w:p>
                    <w:p w14:paraId="3E7F2F8D" w14:textId="304FFE54" w:rsidR="00023121" w:rsidRDefault="00023121" w:rsidP="005E2473">
                      <w:pPr>
                        <w:spacing w:after="0"/>
                      </w:pPr>
                      <w:r>
                        <w:t>Racism</w:t>
                      </w:r>
                      <w:r>
                        <w:tab/>
                      </w:r>
                      <w:r>
                        <w:tab/>
                        <w:t xml:space="preserve">-the belief in which one race is superior </w:t>
                      </w:r>
                      <w:proofErr w:type="gramStart"/>
                      <w:r>
                        <w:t>than</w:t>
                      </w:r>
                      <w:proofErr w:type="gramEnd"/>
                      <w:r>
                        <w:t xml:space="preserve"> another</w:t>
                      </w:r>
                    </w:p>
                    <w:p w14:paraId="3FC0E3B6" w14:textId="17D416E6" w:rsidR="00023121" w:rsidRDefault="00023121" w:rsidP="005E2473">
                      <w:pPr>
                        <w:spacing w:after="0"/>
                      </w:pPr>
                      <w:r>
                        <w:t>Social Darwinism</w:t>
                      </w:r>
                      <w:r>
                        <w:tab/>
                        <w:t xml:space="preserve">-a social theory in which ideas about evolution and natural selection were applied </w:t>
                      </w:r>
                      <w:r>
                        <w:tab/>
                      </w:r>
                      <w:r>
                        <w:tab/>
                      </w:r>
                      <w:r>
                        <w:tab/>
                      </w:r>
                      <w:r>
                        <w:tab/>
                        <w:t>to human society</w:t>
                      </w:r>
                    </w:p>
                    <w:p w14:paraId="07DCA8A6" w14:textId="4C435A96" w:rsidR="00023121" w:rsidRDefault="00023121" w:rsidP="005E2473">
                      <w:pPr>
                        <w:spacing w:after="0"/>
                      </w:pPr>
                      <w:r>
                        <w:t>Berlin Conference</w:t>
                      </w:r>
                      <w:r>
                        <w:tab/>
                        <w:t xml:space="preserve">-a meet in which fourteen European nations laid down rules for the division of </w:t>
                      </w:r>
                      <w:r>
                        <w:tab/>
                      </w:r>
                      <w:r>
                        <w:tab/>
                      </w:r>
                      <w:r>
                        <w:tab/>
                      </w:r>
                      <w:r>
                        <w:tab/>
                        <w:t>Africa in 1884-1885</w:t>
                      </w:r>
                    </w:p>
                    <w:p w14:paraId="6C427304" w14:textId="38A87169" w:rsidR="00023121" w:rsidRDefault="00023121" w:rsidP="005E2473">
                      <w:pPr>
                        <w:spacing w:after="0"/>
                      </w:pPr>
                      <w:proofErr w:type="spellStart"/>
                      <w:r>
                        <w:t>Shaka</w:t>
                      </w:r>
                      <w:proofErr w:type="spellEnd"/>
                      <w:r>
                        <w:tab/>
                      </w:r>
                      <w:r>
                        <w:tab/>
                      </w:r>
                      <w:r>
                        <w:tab/>
                        <w:t xml:space="preserve">-a Zulu chief in 1816 that used highly disciplined warriors and good military </w:t>
                      </w:r>
                      <w:r>
                        <w:tab/>
                      </w:r>
                      <w:r>
                        <w:tab/>
                      </w:r>
                      <w:r>
                        <w:tab/>
                      </w:r>
                      <w:r>
                        <w:tab/>
                      </w:r>
                      <w:r>
                        <w:tab/>
                        <w:t>organization to create a large centralized state</w:t>
                      </w:r>
                    </w:p>
                    <w:p w14:paraId="3113A336" w14:textId="3D4A1C7F" w:rsidR="00023121" w:rsidRDefault="00023121" w:rsidP="005E2473">
                      <w:pPr>
                        <w:spacing w:after="0"/>
                      </w:pPr>
                      <w:proofErr w:type="gramStart"/>
                      <w:r>
                        <w:t>Boers</w:t>
                      </w:r>
                      <w:proofErr w:type="gramEnd"/>
                      <w:r>
                        <w:tab/>
                      </w:r>
                      <w:r>
                        <w:tab/>
                      </w:r>
                      <w:r>
                        <w:tab/>
                        <w:t xml:space="preserve">-Dutch settlers that gradually took African land and established large farms (also </w:t>
                      </w:r>
                      <w:r>
                        <w:tab/>
                      </w:r>
                      <w:r>
                        <w:tab/>
                      </w:r>
                      <w:r>
                        <w:tab/>
                      </w:r>
                      <w:r>
                        <w:tab/>
                        <w:t>known as Afrikaners)</w:t>
                      </w:r>
                    </w:p>
                    <w:p w14:paraId="5F340189" w14:textId="718C7CD5" w:rsidR="00023121" w:rsidRDefault="00023121" w:rsidP="005E2473">
                      <w:pPr>
                        <w:spacing w:after="0"/>
                      </w:pPr>
                      <w:r>
                        <w:t>Boer War</w:t>
                      </w:r>
                      <w:r>
                        <w:tab/>
                      </w:r>
                      <w:r>
                        <w:tab/>
                        <w:t>-a war between the British and Boers that became the first modern “total” war</w:t>
                      </w:r>
                    </w:p>
                  </w:txbxContent>
                </v:textbox>
                <w10:wrap type="through" anchorx="page" anchory="page"/>
              </v:shape>
            </w:pict>
          </mc:Fallback>
        </mc:AlternateContent>
      </w:r>
      <w:r w:rsidR="00153083">
        <w:rPr>
          <w:noProof/>
        </w:rPr>
        <mc:AlternateContent>
          <mc:Choice Requires="wps">
            <w:drawing>
              <wp:anchor distT="0" distB="0" distL="114300" distR="114300" simplePos="0" relativeHeight="251660384" behindDoc="0" locked="0" layoutInCell="1" allowOverlap="1" wp14:anchorId="49F2348D" wp14:editId="40CA9DB8">
                <wp:simplePos x="0" y="0"/>
                <wp:positionH relativeFrom="page">
                  <wp:posOffset>4129405</wp:posOffset>
                </wp:positionH>
                <wp:positionV relativeFrom="page">
                  <wp:posOffset>4146550</wp:posOffset>
                </wp:positionV>
                <wp:extent cx="3030220" cy="2711450"/>
                <wp:effectExtent l="0" t="0" r="0" b="6350"/>
                <wp:wrapThrough wrapText="bothSides">
                  <wp:wrapPolygon edited="0">
                    <wp:start x="0" y="0"/>
                    <wp:lineTo x="0" y="21448"/>
                    <wp:lineTo x="21365" y="21448"/>
                    <wp:lineTo x="21365" y="0"/>
                    <wp:lineTo x="0" y="0"/>
                  </wp:wrapPolygon>
                </wp:wrapThrough>
                <wp:docPr id="219" name="Text Box 219"/>
                <wp:cNvGraphicFramePr/>
                <a:graphic xmlns:a="http://schemas.openxmlformats.org/drawingml/2006/main">
                  <a:graphicData uri="http://schemas.microsoft.com/office/word/2010/wordprocessingShape">
                    <wps:wsp>
                      <wps:cNvSpPr txBox="1"/>
                      <wps:spPr bwMode="auto">
                        <a:xfrm>
                          <a:off x="0" y="0"/>
                          <a:ext cx="3030220" cy="2711450"/>
                        </a:xfrm>
                        <a:prstGeom prst="rect">
                          <a:avLst/>
                        </a:prstGeom>
                        <a:solidFill>
                          <a:schemeClr val="bg1"/>
                        </a:solidFill>
                        <a:ln w="6350">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FE524B0" w14:textId="25650F25" w:rsidR="00023121" w:rsidRPr="00F12D10" w:rsidRDefault="00023121" w:rsidP="00415069">
                            <w:pPr>
                              <w:rPr>
                                <w:color w:val="64852A" w:themeColor="accent2" w:themeShade="80"/>
                                <w:sz w:val="32"/>
                                <w:szCs w:val="32"/>
                              </w:rPr>
                            </w:pPr>
                            <w:r w:rsidRPr="00F12D10">
                              <w:rPr>
                                <w:color w:val="64852A" w:themeColor="accent2" w:themeShade="80"/>
                                <w:sz w:val="32"/>
                                <w:szCs w:val="32"/>
                              </w:rPr>
                              <w:t>Picture Information</w:t>
                            </w:r>
                          </w:p>
                          <w:p w14:paraId="2EF006B3" w14:textId="6BF64D21" w:rsidR="00023121" w:rsidRPr="00153083" w:rsidRDefault="00023121">
                            <w:pPr>
                              <w:rPr>
                                <w:color w:val="595959" w:themeColor="text1" w:themeTint="A6"/>
                                <w:sz w:val="22"/>
                                <w:szCs w:val="22"/>
                              </w:rPr>
                            </w:pPr>
                            <w:r w:rsidRPr="00153083">
                              <w:rPr>
                                <w:color w:val="595959" w:themeColor="text1" w:themeTint="A6"/>
                                <w:sz w:val="22"/>
                                <w:szCs w:val="22"/>
                              </w:rPr>
                              <w:t xml:space="preserve">Top Left: </w:t>
                            </w:r>
                            <w:proofErr w:type="spellStart"/>
                            <w:r w:rsidRPr="00153083">
                              <w:rPr>
                                <w:color w:val="595959" w:themeColor="text1" w:themeTint="A6"/>
                                <w:sz w:val="22"/>
                                <w:szCs w:val="22"/>
                              </w:rPr>
                              <w:t>Rhoder’s</w:t>
                            </w:r>
                            <w:proofErr w:type="spellEnd"/>
                            <w:r w:rsidRPr="00153083">
                              <w:rPr>
                                <w:color w:val="595959" w:themeColor="text1" w:themeTint="A6"/>
                                <w:sz w:val="22"/>
                                <w:szCs w:val="22"/>
                              </w:rPr>
                              <w:t xml:space="preserve"> De Beers Consolidated Mines is the biggest diamond company in the world today.</w:t>
                            </w:r>
                          </w:p>
                          <w:p w14:paraId="68F02276" w14:textId="0CE35518" w:rsidR="00023121" w:rsidRPr="00153083" w:rsidRDefault="00023121">
                            <w:pPr>
                              <w:rPr>
                                <w:color w:val="595959" w:themeColor="text1" w:themeTint="A6"/>
                                <w:sz w:val="22"/>
                                <w:szCs w:val="22"/>
                              </w:rPr>
                            </w:pPr>
                            <w:r w:rsidRPr="00153083">
                              <w:rPr>
                                <w:color w:val="595959" w:themeColor="text1" w:themeTint="A6"/>
                                <w:sz w:val="22"/>
                                <w:szCs w:val="22"/>
                              </w:rPr>
                              <w:t xml:space="preserve">Top Center: Reinstated as ruler over part of his former nation, King </w:t>
                            </w:r>
                            <w:proofErr w:type="spellStart"/>
                            <w:r w:rsidRPr="00153083">
                              <w:rPr>
                                <w:color w:val="595959" w:themeColor="text1" w:themeTint="A6"/>
                                <w:sz w:val="22"/>
                                <w:szCs w:val="22"/>
                              </w:rPr>
                              <w:t>Cetshwayo</w:t>
                            </w:r>
                            <w:proofErr w:type="spellEnd"/>
                            <w:r w:rsidRPr="00153083">
                              <w:rPr>
                                <w:color w:val="595959" w:themeColor="text1" w:themeTint="A6"/>
                                <w:sz w:val="22"/>
                                <w:szCs w:val="22"/>
                              </w:rPr>
                              <w:t xml:space="preserve"> was soon driven away and died in exile in 1884.</w:t>
                            </w:r>
                          </w:p>
                          <w:p w14:paraId="5F9D6031" w14:textId="7684FCF7" w:rsidR="00023121" w:rsidRPr="00153083" w:rsidRDefault="00023121">
                            <w:pPr>
                              <w:rPr>
                                <w:color w:val="595959" w:themeColor="text1" w:themeTint="A6"/>
                                <w:sz w:val="22"/>
                                <w:szCs w:val="22"/>
                              </w:rPr>
                            </w:pPr>
                            <w:r w:rsidRPr="00153083">
                              <w:rPr>
                                <w:color w:val="595959" w:themeColor="text1" w:themeTint="A6"/>
                                <w:sz w:val="22"/>
                                <w:szCs w:val="22"/>
                              </w:rPr>
                              <w:t>Top Right: Winston Churchill first came to public attention during the Boer War. After his escape from the South African prison</w:t>
                            </w:r>
                            <w:r>
                              <w:rPr>
                                <w:color w:val="595959" w:themeColor="text1" w:themeTint="A6"/>
                                <w:sz w:val="22"/>
                                <w:szCs w:val="22"/>
                              </w:rPr>
                              <w:t xml:space="preserve"> and returned to Britain, he became a national hero at the age of 26.</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052" type="#_x0000_t202" style="position:absolute;margin-left:325.15pt;margin-top:326.5pt;width:238.6pt;height:213.5pt;z-index:2516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" fillcolor="white [3212]" stroked="f" strokeweight=".5pt">
                <v:textbox inset=",0,,0">
                  <w:txbxContent>
                    <w:p w14:paraId="2FE524B0" w14:textId="25650F25" w:rsidR="00023121" w:rsidRPr="00F12D10" w:rsidRDefault="00023121" w:rsidP="00415069">
                      <w:pPr>
                        <w:rPr>
                          <w:color w:val="64852A" w:themeColor="accent2" w:themeShade="80"/>
                          <w:sz w:val="32"/>
                          <w:szCs w:val="32"/>
                        </w:rPr>
                      </w:pPr>
                      <w:r w:rsidRPr="00F12D10">
                        <w:rPr>
                          <w:color w:val="64852A" w:themeColor="accent2" w:themeShade="80"/>
                          <w:sz w:val="32"/>
                          <w:szCs w:val="32"/>
                        </w:rPr>
                        <w:t>Picture Information</w:t>
                      </w:r>
                    </w:p>
                    <w:p w14:paraId="2EF006B3" w14:textId="6BF64D21" w:rsidR="00023121" w:rsidRPr="00153083" w:rsidRDefault="00023121">
                      <w:pPr>
                        <w:rPr>
                          <w:color w:val="595959" w:themeColor="text1" w:themeTint="A6"/>
                          <w:sz w:val="22"/>
                          <w:szCs w:val="22"/>
                        </w:rPr>
                      </w:pPr>
                      <w:r w:rsidRPr="00153083">
                        <w:rPr>
                          <w:color w:val="595959" w:themeColor="text1" w:themeTint="A6"/>
                          <w:sz w:val="22"/>
                          <w:szCs w:val="22"/>
                        </w:rPr>
                        <w:t xml:space="preserve">Top Left: </w:t>
                      </w:r>
                      <w:proofErr w:type="spellStart"/>
                      <w:r w:rsidRPr="00153083">
                        <w:rPr>
                          <w:color w:val="595959" w:themeColor="text1" w:themeTint="A6"/>
                          <w:sz w:val="22"/>
                          <w:szCs w:val="22"/>
                        </w:rPr>
                        <w:t>Rhoder’s</w:t>
                      </w:r>
                      <w:proofErr w:type="spellEnd"/>
                      <w:r w:rsidRPr="00153083">
                        <w:rPr>
                          <w:color w:val="595959" w:themeColor="text1" w:themeTint="A6"/>
                          <w:sz w:val="22"/>
                          <w:szCs w:val="22"/>
                        </w:rPr>
                        <w:t xml:space="preserve"> De Beers Consolidated Mines is the biggest diamond company in the world today.</w:t>
                      </w:r>
                    </w:p>
                    <w:p w14:paraId="68F02276" w14:textId="0CE35518" w:rsidR="00023121" w:rsidRPr="00153083" w:rsidRDefault="00023121">
                      <w:pPr>
                        <w:rPr>
                          <w:color w:val="595959" w:themeColor="text1" w:themeTint="A6"/>
                          <w:sz w:val="22"/>
                          <w:szCs w:val="22"/>
                        </w:rPr>
                      </w:pPr>
                      <w:r w:rsidRPr="00153083">
                        <w:rPr>
                          <w:color w:val="595959" w:themeColor="text1" w:themeTint="A6"/>
                          <w:sz w:val="22"/>
                          <w:szCs w:val="22"/>
                        </w:rPr>
                        <w:t xml:space="preserve">Top Center: Reinstated as ruler over part of his former nation, King </w:t>
                      </w:r>
                      <w:proofErr w:type="spellStart"/>
                      <w:r w:rsidRPr="00153083">
                        <w:rPr>
                          <w:color w:val="595959" w:themeColor="text1" w:themeTint="A6"/>
                          <w:sz w:val="22"/>
                          <w:szCs w:val="22"/>
                        </w:rPr>
                        <w:t>Cetshwayo</w:t>
                      </w:r>
                      <w:proofErr w:type="spellEnd"/>
                      <w:r w:rsidRPr="00153083">
                        <w:rPr>
                          <w:color w:val="595959" w:themeColor="text1" w:themeTint="A6"/>
                          <w:sz w:val="22"/>
                          <w:szCs w:val="22"/>
                        </w:rPr>
                        <w:t xml:space="preserve"> was soon driven away and died in exile in 1884.</w:t>
                      </w:r>
                    </w:p>
                    <w:p w14:paraId="5F9D6031" w14:textId="7684FCF7" w:rsidR="00023121" w:rsidRPr="00153083" w:rsidRDefault="00023121">
                      <w:pPr>
                        <w:rPr>
                          <w:color w:val="595959" w:themeColor="text1" w:themeTint="A6"/>
                          <w:sz w:val="22"/>
                          <w:szCs w:val="22"/>
                        </w:rPr>
                      </w:pPr>
                      <w:r w:rsidRPr="00153083">
                        <w:rPr>
                          <w:color w:val="595959" w:themeColor="text1" w:themeTint="A6"/>
                          <w:sz w:val="22"/>
                          <w:szCs w:val="22"/>
                        </w:rPr>
                        <w:t>Top Right: Winston Churchill first came to public attention during the Boer War. After his escape from the South African prison</w:t>
                      </w:r>
                      <w:r>
                        <w:rPr>
                          <w:color w:val="595959" w:themeColor="text1" w:themeTint="A6"/>
                          <w:sz w:val="22"/>
                          <w:szCs w:val="22"/>
                        </w:rPr>
                        <w:t xml:space="preserve"> and returned to Britain, he became a national hero at the age of 26.</w:t>
                      </w:r>
                    </w:p>
                  </w:txbxContent>
                </v:textbox>
                <w10:wrap type="through" anchorx="page" anchory="page"/>
              </v:shape>
            </w:pict>
          </mc:Fallback>
        </mc:AlternateContent>
      </w:r>
      <w:r w:rsidR="00153083">
        <w:rPr>
          <w:noProof/>
        </w:rPr>
        <mc:AlternateContent>
          <mc:Choice Requires="wps">
            <w:drawing>
              <wp:anchor distT="0" distB="0" distL="114300" distR="114300" simplePos="0" relativeHeight="251658282" behindDoc="0" locked="0" layoutInCell="1" allowOverlap="1" wp14:anchorId="599B7B33" wp14:editId="0A9C0014">
                <wp:simplePos x="0" y="0"/>
                <wp:positionH relativeFrom="page">
                  <wp:posOffset>546100</wp:posOffset>
                </wp:positionH>
                <wp:positionV relativeFrom="page">
                  <wp:posOffset>4146550</wp:posOffset>
                </wp:positionV>
                <wp:extent cx="3488690" cy="2499360"/>
                <wp:effectExtent l="0" t="0" r="0" b="15240"/>
                <wp:wrapTight wrapText="bothSides">
                  <wp:wrapPolygon edited="0">
                    <wp:start x="157" y="0"/>
                    <wp:lineTo x="157" y="21512"/>
                    <wp:lineTo x="21230" y="21512"/>
                    <wp:lineTo x="21230" y="0"/>
                    <wp:lineTo x="157" y="0"/>
                  </wp:wrapPolygon>
                </wp:wrapTight>
                <wp:docPr id="1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249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353E98B" w14:textId="57822243" w:rsidR="00023121" w:rsidRPr="00CF4C72" w:rsidRDefault="00023121" w:rsidP="002D4AE1">
                            <w:pPr>
                              <w:pStyle w:val="BodyText"/>
                              <w:rPr>
                                <w:sz w:val="26"/>
                                <w:szCs w:val="26"/>
                              </w:rPr>
                            </w:pPr>
                            <w:r w:rsidRPr="00CF4C72">
                              <w:rPr>
                                <w:sz w:val="24"/>
                              </w:rPr>
                              <w:t>Industrialization stirred ambitions in many European nations. They wanted more resources to fuel their industrial production. They competed for new markets for their goods. Many nations looked to Africa as a source of raw materials and as a market for industrial products. As a result, colonial powers seized vast areas of Africa during the 19</w:t>
                            </w:r>
                            <w:r w:rsidRPr="00CF4C72">
                              <w:rPr>
                                <w:sz w:val="24"/>
                                <w:vertAlign w:val="superscript"/>
                              </w:rPr>
                              <w:t>th</w:t>
                            </w:r>
                            <w:r w:rsidRPr="00CF4C72">
                              <w:rPr>
                                <w:sz w:val="24"/>
                              </w:rPr>
                              <w:t xml:space="preserve"> and early 20</w:t>
                            </w:r>
                            <w:r w:rsidRPr="00CF4C72">
                              <w:rPr>
                                <w:sz w:val="24"/>
                                <w:vertAlign w:val="superscript"/>
                              </w:rPr>
                              <w:t>th</w:t>
                            </w:r>
                            <w:r w:rsidRPr="00CF4C72">
                              <w:rPr>
                                <w:sz w:val="24"/>
                              </w:rPr>
                              <w:t xml:space="preserve"> centuries. This seizure of a country or territory by a stronger country is called imperialism. As occurred throughout most of Africa, stronger countries dominated the political, economic, and social life of the weaker countries.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3" type="#_x0000_t202" style="position:absolute;margin-left:43pt;margin-top:326.5pt;width:274.7pt;height:196.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" mv:complextextbox="1" filled="f" stroked="f">
                <v:textbox inset=",0,,0">
                  <w:txbxContent>
                    <w:p w14:paraId="1353E98B" w14:textId="57822243" w:rsidR="00023121" w:rsidRPr="00CF4C72" w:rsidRDefault="00023121" w:rsidP="002D4AE1">
                      <w:pPr>
                        <w:pStyle w:val="BodyText"/>
                        <w:rPr>
                          <w:sz w:val="26"/>
                          <w:szCs w:val="26"/>
                        </w:rPr>
                      </w:pPr>
                      <w:r w:rsidRPr="00CF4C72">
                        <w:rPr>
                          <w:sz w:val="24"/>
                        </w:rPr>
                        <w:t>Industrialization stirred ambitions in many European nations. They wanted more resources to fuel their industrial production. They competed for new markets for their goods. Many nations looked to Africa as a source of raw materials and as a market for industrial products. As a result, colonial powers seized vast areas of Africa during the 19</w:t>
                      </w:r>
                      <w:r w:rsidRPr="00CF4C72">
                        <w:rPr>
                          <w:sz w:val="24"/>
                          <w:vertAlign w:val="superscript"/>
                        </w:rPr>
                        <w:t>th</w:t>
                      </w:r>
                      <w:r w:rsidRPr="00CF4C72">
                        <w:rPr>
                          <w:sz w:val="24"/>
                        </w:rPr>
                        <w:t xml:space="preserve"> and early 20</w:t>
                      </w:r>
                      <w:r w:rsidRPr="00CF4C72">
                        <w:rPr>
                          <w:sz w:val="24"/>
                          <w:vertAlign w:val="superscript"/>
                        </w:rPr>
                        <w:t>th</w:t>
                      </w:r>
                      <w:r w:rsidRPr="00CF4C72">
                        <w:rPr>
                          <w:sz w:val="24"/>
                        </w:rPr>
                        <w:t xml:space="preserve"> centuries. This seizure of a country or territory by a stronger country is called imperialism. As occurred throughout most of Africa, stronger countries dominated the political, economic, and social life of the weaker countries.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90" behindDoc="0" locked="0" layoutInCell="1" allowOverlap="1" wp14:anchorId="6DD5520B" wp14:editId="66689B18">
                <wp:simplePos x="0" y="0"/>
                <wp:positionH relativeFrom="page">
                  <wp:posOffset>397510</wp:posOffset>
                </wp:positionH>
                <wp:positionV relativeFrom="page">
                  <wp:posOffset>6904990</wp:posOffset>
                </wp:positionV>
                <wp:extent cx="4658995" cy="502920"/>
                <wp:effectExtent l="0" t="0" r="0" b="0"/>
                <wp:wrapTight wrapText="bothSides">
                  <wp:wrapPolygon edited="0">
                    <wp:start x="118" y="1091"/>
                    <wp:lineTo x="118" y="19636"/>
                    <wp:lineTo x="21314" y="19636"/>
                    <wp:lineTo x="21314" y="1091"/>
                    <wp:lineTo x="118" y="1091"/>
                  </wp:wrapPolygon>
                </wp:wrapTight>
                <wp:docPr id="1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41948F" w14:textId="258C3251" w:rsidR="00023121" w:rsidRPr="009F6EE7" w:rsidRDefault="00023121" w:rsidP="002D4AE1">
                            <w:pPr>
                              <w:pStyle w:val="Heading2"/>
                            </w:pPr>
                            <w:r>
                              <w:t>Section 1 Vocabulary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4" type="#_x0000_t202" style="position:absolute;margin-left:31.3pt;margin-top:543.7pt;width:366.85pt;height:39.6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" filled="f" stroked="f">
                <v:textbox inset=",7.2pt,,7.2pt">
                  <w:txbxContent>
                    <w:p w14:paraId="7041948F" w14:textId="258C3251" w:rsidR="00023121" w:rsidRPr="009F6EE7" w:rsidRDefault="00023121" w:rsidP="002D4AE1">
                      <w:pPr>
                        <w:pStyle w:val="Heading2"/>
                      </w:pPr>
                      <w:r>
                        <w:t>Section 1 Vocabulary</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83" behindDoc="0" locked="0" layoutInCell="1" allowOverlap="1" wp14:anchorId="029F5709" wp14:editId="56A7541F">
                <wp:simplePos x="0" y="0"/>
                <wp:positionH relativeFrom="page">
                  <wp:posOffset>358140</wp:posOffset>
                </wp:positionH>
                <wp:positionV relativeFrom="page">
                  <wp:posOffset>3416300</wp:posOffset>
                </wp:positionV>
                <wp:extent cx="7040880" cy="571500"/>
                <wp:effectExtent l="0" t="0" r="0" b="12700"/>
                <wp:wrapTight wrapText="bothSides">
                  <wp:wrapPolygon edited="0">
                    <wp:start x="78" y="0"/>
                    <wp:lineTo x="78" y="21120"/>
                    <wp:lineTo x="21429" y="21120"/>
                    <wp:lineTo x="21429" y="0"/>
                    <wp:lineTo x="78" y="0"/>
                  </wp:wrapPolygon>
                </wp:wrapTight>
                <wp:docPr id="1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31195A" w14:textId="6C5316BB" w:rsidR="00023121" w:rsidRPr="00153083" w:rsidRDefault="00023121" w:rsidP="002D4AE1">
                            <w:pPr>
                              <w:pStyle w:val="Heading3"/>
                              <w:rPr>
                                <w:color w:val="96BC53" w:themeColor="accent1"/>
                              </w:rPr>
                            </w:pPr>
                            <w:r w:rsidRPr="00153083">
                              <w:rPr>
                                <w:color w:val="96BC53" w:themeColor="accent1"/>
                              </w:rPr>
                              <w:t>Ignoring the claims of African ethnic groups, kingdoms, and city-states, Europeans established colonies.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5" type="#_x0000_t202" style="position:absolute;margin-left:28.2pt;margin-top:269pt;width:554.4pt;height: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" filled="f" stroked="f">
                <v:textbox inset=",0,,0">
                  <w:txbxContent>
                    <w:p w14:paraId="0C31195A" w14:textId="6C5316BB" w:rsidR="00023121" w:rsidRPr="00153083" w:rsidRDefault="00023121" w:rsidP="002D4AE1">
                      <w:pPr>
                        <w:pStyle w:val="Heading3"/>
                        <w:rPr>
                          <w:color w:val="96BC53" w:themeColor="accent1"/>
                        </w:rPr>
                      </w:pPr>
                      <w:r w:rsidRPr="00153083">
                        <w:rPr>
                          <w:color w:val="96BC53" w:themeColor="accent1"/>
                        </w:rPr>
                        <w:t>Ignoring the claims of African ethnic groups, kingdoms, and city-states, Europeans established colonies.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81" behindDoc="0" locked="0" layoutInCell="1" allowOverlap="1" wp14:anchorId="6BD10CD0" wp14:editId="1460504D">
                <wp:simplePos x="0" y="0"/>
                <wp:positionH relativeFrom="page">
                  <wp:posOffset>358140</wp:posOffset>
                </wp:positionH>
                <wp:positionV relativeFrom="page">
                  <wp:posOffset>2882900</wp:posOffset>
                </wp:positionV>
                <wp:extent cx="7040880" cy="457200"/>
                <wp:effectExtent l="0" t="0" r="0" b="0"/>
                <wp:wrapTight wrapText="bothSides">
                  <wp:wrapPolygon edited="0">
                    <wp:start x="78" y="0"/>
                    <wp:lineTo x="78" y="20400"/>
                    <wp:lineTo x="21429" y="20400"/>
                    <wp:lineTo x="21429" y="0"/>
                    <wp:lineTo x="78" y="0"/>
                  </wp:wrapPolygon>
                </wp:wrapTight>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232032" w14:textId="35F922F2" w:rsidR="00023121" w:rsidRPr="00B047B0" w:rsidRDefault="00023121" w:rsidP="002D4AE1">
                            <w:pPr>
                              <w:pStyle w:val="Heading1"/>
                            </w:pPr>
                            <w:r>
                              <w:t>The Scramble for Africa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6" type="#_x0000_t202" style="position:absolute;margin-left:28.2pt;margin-top:227pt;width:554.4pt;height:36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r7vUCAABY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" filled="f" stroked="f">
                <v:textbox inset=",0,,0">
                  <w:txbxContent>
                    <w:p w14:paraId="67232032" w14:textId="35F922F2" w:rsidR="00023121" w:rsidRPr="00B047B0" w:rsidRDefault="00023121" w:rsidP="002D4AE1">
                      <w:pPr>
                        <w:pStyle w:val="Heading1"/>
                      </w:pPr>
                      <w:r>
                        <w:t>The Scramble for Africa</w:t>
                      </w:r>
                    </w:p>
                  </w:txbxContent>
                </v:textbox>
                <w10:wrap type="tight" anchorx="page" anchory="page"/>
              </v:shape>
            </w:pict>
          </mc:Fallback>
        </mc:AlternateContent>
      </w:r>
      <w:r w:rsidR="006F79A9">
        <w:rPr>
          <w:noProof/>
        </w:rPr>
        <mc:AlternateContent>
          <mc:Choice Requires="wpg">
            <w:drawing>
              <wp:anchor distT="0" distB="0" distL="114300" distR="114300" simplePos="0" relativeHeight="251658276" behindDoc="0" locked="0" layoutInCell="1" allowOverlap="1" wp14:anchorId="11D63B48" wp14:editId="10EFB164">
                <wp:simplePos x="0" y="0"/>
                <wp:positionH relativeFrom="page">
                  <wp:posOffset>365760</wp:posOffset>
                </wp:positionH>
                <wp:positionV relativeFrom="page">
                  <wp:posOffset>6858000</wp:posOffset>
                </wp:positionV>
                <wp:extent cx="7040880" cy="697865"/>
                <wp:effectExtent l="0" t="0" r="0" b="635"/>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8pt;margin-top:540pt;width:554.4pt;height:54.95pt;z-index:251658276;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TodwgAA&#10;ANwAAAAPAAAAZHJzL2Rvd25yZXYueG1sRE9Li8IwEL4L/ocwwt40dVmKVKPoouBlDz667HFoxrbY&#10;TEoT266/3giCt/n4nrNY9aYSLTWutKxgOolAEGdWl5wrOJ924xkI55E1VpZJwT85WC2HgwUm2nZ8&#10;oPbocxFC2CWooPC+TqR0WUEG3cTWxIG72MagD7DJpW6wC+Gmkp9RFEuDJYeGAmv6Lii7Hm9GQXe3&#10;0X2bIn/Fm639W//sDu1vqtTHqF/PQXjq/Vv8cu91mB9P4flMu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NOh3CAAAA3AAAAA8AAAAAAAAAAAAAAAAAlwIAAGRycy9kb3du&#10;cmV2LnhtbFBLBQYAAAAABAAEAPUAAACGAwAAAAA=&#10;" fillcolor="#bbd986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gWcwQAA&#10;ANwAAAAPAAAAZHJzL2Rvd25yZXYueG1sRE9Li8IwEL4L/ocwgjdNLSJSjSLighcP7fq4Ds3YFptJ&#10;abK1+uvNwsLe5uN7znrbm1p01LrKsoLZNAJBnFtdcaHg/P01WYJwHlljbZkUvMjBdjMcrDHR9skp&#10;dZkvRAhhl6CC0vsmkdLlJRl0U9sQB+5uW4M+wLaQusVnCDe1jKNoIQ1WHBpKbGhfUv7IfoyC+DB7&#10;Z5f4kWZX082lmftbWp+UGo/63QqEp97/i//cRx3mL2L4fSZcID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G4FnMEAAADcAAAADwAAAAAAAAAAAAAAAACXAgAAZHJzL2Rvd25y&#10;ZXYueG1sUEsFBgAAAAAEAAQA9QAAAIUDAAAAAA==&#10;" fillcolor="#668431 [3215]" stroked="f" strokecolor="#4a7ebb" strokeweight="1.5pt">
                  <v:shadow opacity="22938f" mv:blur="38100f" offset="0,2pt"/>
                  <v:textbox inset=",7.2pt,,7.2pt"/>
                </v:rect>
                <w10:wrap anchorx="page" anchory="page"/>
              </v:group>
            </w:pict>
          </mc:Fallback>
        </mc:AlternateContent>
      </w:r>
      <w:r w:rsidR="006F79A9">
        <w:rPr>
          <w:noProof/>
        </w:rPr>
        <mc:AlternateContent>
          <mc:Choice Requires="wpg">
            <w:drawing>
              <wp:anchor distT="0" distB="0" distL="114300" distR="114300" simplePos="0" relativeHeight="251658273" behindDoc="0" locked="0" layoutInCell="1" allowOverlap="1" wp14:anchorId="1FFBC925" wp14:editId="19605873">
                <wp:simplePos x="0" y="0"/>
                <wp:positionH relativeFrom="page">
                  <wp:posOffset>365760</wp:posOffset>
                </wp:positionH>
                <wp:positionV relativeFrom="page">
                  <wp:posOffset>685800</wp:posOffset>
                </wp:positionV>
                <wp:extent cx="7052945" cy="1481455"/>
                <wp:effectExtent l="0" t="0" r="0" b="4445"/>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8pt;margin-top:54pt;width:555.35pt;height:116.65pt;z-index:251658273;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XFCxQAA&#10;ANsAAAAPAAAAZHJzL2Rvd25yZXYueG1sRI9BawIxFITvgv8hPKE3zVqKtlujLNKWnlq7LbXHx+a5&#10;Wd28LEmq23/fCILHYWa+YRar3rbiSD40jhVMJxkI4srphmsFX5/P43sQISJrbB2Tgj8KsFoOBwvM&#10;tTvxBx3LWIsE4ZCjAhNjl0sZKkMWw8R1xMnbOW8xJulrqT2eEty28jbLZtJiw2nBYEdrQ9Wh/LUK&#10;ntptYfz3/u5tLsufB7epX963hVI3o754BBGpj9fwpf2qFcymcP6Sf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lcULFAAAA2wAAAA8AAAAAAAAAAAAAAAAAlwIAAGRycy9k&#10;b3ducmV2LnhtbFBLBQYAAAAABAAEAPUAAACJAwAAAAA=&#10;" fillcolor="#96bc53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x0ZwgAA&#10;ANsAAAAPAAAAZHJzL2Rvd25yZXYueG1sRI9Pi8IwFMTvgt8hPMGbphYRqUYRccGLh3b9c300z7bY&#10;vJQmW6uf3iws7HGYmd8w621vatFR6yrLCmbTCARxbnXFhYLz99dkCcJ5ZI21ZVLwIgfbzXCwxkTb&#10;J6fUZb4QAcIuQQWl900ipctLMuimtiEO3t22Bn2QbSF1i88AN7WMo2ghDVYcFkpsaF9S/sh+jIL4&#10;MHtnl/iRZlfTzaWZ+1tan5Qaj/rdCoSn3v+H/9pHrWARw++X8AP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7HRnCAAAA2wAAAA8AAAAAAAAAAAAAAAAAlwIAAGRycy9kb3du&#10;cmV2LnhtbFBLBQYAAAAABAAEAPUAAACGAwAAAAA=&#10;" fillcolor="#668431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p&#10;GznEAAAA2wAAAA8AAABkcnMvZG93bnJldi54bWxEj0FrAjEUhO+F/ofwCt5qVkWR1Si2IkjxUrUF&#10;b4/Nc3cxeQmb6K7/vhEKHoeZ+YaZLztrxI2aUDtWMOhnIIgLp2suFRwPm/cpiBCRNRrHpOBOAZaL&#10;15c55tq1/E23fSxFgnDIUUEVo8+lDEVFFkPfeeLknV1jMSbZlFI32Ca4NXKYZRNpsea0UKGnz4qK&#10;y/5qFZxNO/4db782Jg5Ou4/pT7H2PijVe+tWMxCRuvgM/7e3WsFkBI8v6Qf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8pGznEAAAA2wAAAA8AAAAAAAAAAAAAAAAAnAIA&#10;AGRycy9kb3ducmV2LnhtbFBLBQYAAAAABAAEAPcAAACNAwAAAAA=&#10;">
                  <v:imagedata r:id="rId26" o:title="checkerboardOverlay-R.png"/>
                  <o:lock v:ext="edit" aspectratio="f"/>
                </v:shape>
                <w10:wrap anchorx="page" anchory="page"/>
              </v:group>
            </w:pict>
          </mc:Fallback>
        </mc:AlternateContent>
      </w:r>
      <w:r w:rsidR="007916B2">
        <w:br w:type="page"/>
      </w:r>
      <w:r w:rsidR="002352BA">
        <w:rPr>
          <w:noProof/>
        </w:rPr>
        <w:lastRenderedPageBreak/>
        <mc:AlternateContent>
          <mc:Choice Requires="wps">
            <w:drawing>
              <wp:anchor distT="0" distB="0" distL="114300" distR="114300" simplePos="0" relativeHeight="251688032" behindDoc="0" locked="0" layoutInCell="1" allowOverlap="1" wp14:anchorId="64E293B8" wp14:editId="3E0C5149">
                <wp:simplePos x="0" y="0"/>
                <wp:positionH relativeFrom="page">
                  <wp:posOffset>4522470</wp:posOffset>
                </wp:positionH>
                <wp:positionV relativeFrom="page">
                  <wp:posOffset>4241800</wp:posOffset>
                </wp:positionV>
                <wp:extent cx="2884170" cy="266700"/>
                <wp:effectExtent l="0" t="0" r="11430" b="12700"/>
                <wp:wrapThrough wrapText="bothSides">
                  <wp:wrapPolygon edited="0">
                    <wp:start x="0" y="0"/>
                    <wp:lineTo x="0" y="20571"/>
                    <wp:lineTo x="21495" y="20571"/>
                    <wp:lineTo x="21495" y="0"/>
                    <wp:lineTo x="0" y="0"/>
                  </wp:wrapPolygon>
                </wp:wrapThrough>
                <wp:docPr id="249" name="Text Box 249"/>
                <wp:cNvGraphicFramePr/>
                <a:graphic xmlns:a="http://schemas.openxmlformats.org/drawingml/2006/main">
                  <a:graphicData uri="http://schemas.microsoft.com/office/word/2010/wordprocessingShape">
                    <wps:wsp>
                      <wps:cNvSpPr txBox="1"/>
                      <wps:spPr bwMode="auto">
                        <a:xfrm>
                          <a:off x="0" y="0"/>
                          <a:ext cx="2884170" cy="266700"/>
                        </a:xfrm>
                        <a:prstGeom prst="rect">
                          <a:avLst/>
                        </a:prstGeom>
                        <a:solidFill>
                          <a:schemeClr val="tx2"/>
                        </a:solidFill>
                        <a:ln w="9525">
                          <a:no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DE32D36" w14:textId="77777777" w:rsidR="00023121" w:rsidRDefault="00023121"/>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id="Text Box 249" o:spid="_x0000_s1057" type="#_x0000_t202" style="position:absolute;margin-left:356.1pt;margin-top:334pt;width:227.1pt;height:21pt;z-index:2516880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" mv:complextextbox="1" fillcolor="#668431 [3215]" stroked="f">
                <v:textbox inset=",0,,0">
                  <w:txbxContent>
                    <w:p w14:paraId="2DE32D36" w14:textId="77777777" w:rsidR="00023121" w:rsidRDefault="00023121"/>
                  </w:txbxContent>
                </v:textbox>
                <w10:wrap type="through" anchorx="page" anchory="page"/>
              </v:shape>
            </w:pict>
          </mc:Fallback>
        </mc:AlternateContent>
      </w:r>
      <w:r w:rsidR="008F60E5">
        <w:rPr>
          <w:noProof/>
        </w:rPr>
        <mc:AlternateContent>
          <mc:Choice Requires="wpg">
            <w:drawing>
              <wp:anchor distT="0" distB="0" distL="114300" distR="114300" simplePos="0" relativeHeight="251687008" behindDoc="0" locked="0" layoutInCell="1" allowOverlap="1" wp14:anchorId="028795A5" wp14:editId="67C190B2">
                <wp:simplePos x="0" y="0"/>
                <wp:positionH relativeFrom="page">
                  <wp:posOffset>4521200</wp:posOffset>
                </wp:positionH>
                <wp:positionV relativeFrom="page">
                  <wp:posOffset>4508500</wp:posOffset>
                </wp:positionV>
                <wp:extent cx="2884170" cy="660400"/>
                <wp:effectExtent l="0" t="0" r="11430" b="0"/>
                <wp:wrapThrough wrapText="bothSides">
                  <wp:wrapPolygon edited="0">
                    <wp:start x="0" y="0"/>
                    <wp:lineTo x="0" y="20769"/>
                    <wp:lineTo x="21495" y="20769"/>
                    <wp:lineTo x="21495" y="0"/>
                    <wp:lineTo x="0" y="0"/>
                  </wp:wrapPolygon>
                </wp:wrapThrough>
                <wp:docPr id="241" name="Group 241"/>
                <wp:cNvGraphicFramePr/>
                <a:graphic xmlns:a="http://schemas.openxmlformats.org/drawingml/2006/main">
                  <a:graphicData uri="http://schemas.microsoft.com/office/word/2010/wordprocessingGroup">
                    <wpg:wgp>
                      <wpg:cNvGrpSpPr/>
                      <wpg:grpSpPr>
                        <a:xfrm>
                          <a:off x="0" y="0"/>
                          <a:ext cx="2884170" cy="660400"/>
                          <a:chOff x="0" y="0"/>
                          <a:chExt cx="2884170" cy="660400"/>
                        </a:xfrm>
                        <a:extLst>
                          <a:ext uri="{0CCBE362-F206-4b92-989A-16890622DB6E}">
                            <ma14:wrappingTextBoxFlag xmlns:ma14="http://schemas.microsoft.com/office/mac/drawingml/2011/main" val="1"/>
                          </a:ext>
                        </a:extLst>
                      </wpg:grpSpPr>
                      <wps:wsp>
                        <wps:cNvPr id="248" name="Text Box 248"/>
                        <wps:cNvSpPr txBox="1"/>
                        <wps:spPr bwMode="auto">
                          <a:xfrm>
                            <a:off x="0" y="0"/>
                            <a:ext cx="2884170" cy="660400"/>
                          </a:xfrm>
                          <a:prstGeom prst="rect">
                            <a:avLst/>
                          </a:prstGeom>
                          <a:solidFill>
                            <a:schemeClr val="accent2"/>
                          </a:solidFill>
                          <a:ln w="6350">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wps:wsp>
                        <wps:cNvPr id="240" name="Text Box 240"/>
                        <wps:cNvSpPr txBox="1"/>
                        <wps:spPr bwMode="auto">
                          <a:xfrm>
                            <a:off x="94615" y="3175"/>
                            <a:ext cx="269494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380C36C" w14:textId="7FECC14D" w:rsidR="00023121" w:rsidRPr="002352BA" w:rsidRDefault="00023121" w:rsidP="00036B5A">
                              <w:pPr>
                                <w:jc w:val="center"/>
                                <w:rPr>
                                  <w:color w:val="64852A" w:themeColor="accent2" w:themeShade="80"/>
                                  <w:sz w:val="68"/>
                                  <w:szCs w:val="68"/>
                                </w:rPr>
                              </w:pPr>
                              <w:r w:rsidRPr="002352BA">
                                <w:rPr>
                                  <w:color w:val="64852A" w:themeColor="accent2" w:themeShade="80"/>
                                  <w:sz w:val="68"/>
                                  <w:szCs w:val="68"/>
                                </w:rPr>
                                <w:t>Vocabulary</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id="Group 241" o:spid="_x0000_s1058" style="position:absolute;margin-left:356pt;margin-top:355pt;width:227.1pt;height:52pt;z-index:251687008;mso-position-horizontal-relative:page;mso-position-vertical-relative:page" coordsize="2884170,660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" mv:complextextbox="1">
                <v:shape id="Text Box 248" o:spid="_x0000_s1059" type="#_x0000_t202" style="position:absolute;width:2884170;height:660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0s5vQAA&#10;ANwAAAAPAAAAZHJzL2Rvd25yZXYueG1sRE9LCsIwEN0L3iGM4E5TRVSqUUTxAy6k6gHGZmyLzaQ0&#10;UevtzUJw+Xj/+bIxpXhR7QrLCgb9CARxanXBmYLrZdubgnAeWWNpmRR8yMFy0W7NMdb2zQm9zj4T&#10;IYRdjApy76tYSpfmZND1bUUcuLutDfoA60zqGt8h3JRyGEVjabDg0JBjReuc0sf5aRQcuMRbsrbT&#10;wWbvxsfLqZjQ7qNUt9OsZiA8Nf4v/rkPWsFwFNaGM+EIyMU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xM0s5vQAAANwAAAAPAAAAAAAAAAAAAAAAAJcCAABkcnMvZG93bnJldi54&#10;bWxQSwUGAAAAAAQABAD1AAAAgQMAAAAA&#10;" mv:complextextbox="1" fillcolor="#bbd986 [3205]" stroked="f" strokeweight=".5pt">
                  <v:textbox inset=",0,,0"/>
                </v:shape>
                <v:shape id="Text Box 240" o:spid="_x0000_s1060" type="#_x0000_t202" style="position:absolute;left:94615;top:3175;width:2694940;height:626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inset="0,0,0,0">
                    <w:txbxContent>
                      <w:p w14:paraId="0380C36C" w14:textId="7FECC14D" w:rsidR="00023121" w:rsidRPr="002352BA" w:rsidRDefault="00023121" w:rsidP="00036B5A">
                        <w:pPr>
                          <w:jc w:val="center"/>
                          <w:rPr>
                            <w:color w:val="64852A" w:themeColor="accent2" w:themeShade="80"/>
                            <w:sz w:val="68"/>
                            <w:szCs w:val="68"/>
                          </w:rPr>
                        </w:pPr>
                        <w:r w:rsidRPr="002352BA">
                          <w:rPr>
                            <w:color w:val="64852A" w:themeColor="accent2" w:themeShade="80"/>
                            <w:sz w:val="68"/>
                            <w:szCs w:val="68"/>
                          </w:rPr>
                          <w:t>Vocabulary</w:t>
                        </w:r>
                      </w:p>
                    </w:txbxContent>
                  </v:textbox>
                </v:shape>
                <w10:wrap type="through" anchorx="page" anchory="page"/>
              </v:group>
            </w:pict>
          </mc:Fallback>
        </mc:AlternateContent>
      </w:r>
      <w:r w:rsidR="008F60E5">
        <w:rPr>
          <w:noProof/>
        </w:rPr>
        <mc:AlternateContent>
          <mc:Choice Requires="wpg">
            <w:drawing>
              <wp:anchor distT="0" distB="0" distL="114300" distR="114300" simplePos="0" relativeHeight="251681888" behindDoc="0" locked="0" layoutInCell="1" allowOverlap="1" wp14:anchorId="58BD41C1" wp14:editId="61AE0E82">
                <wp:simplePos x="0" y="0"/>
                <wp:positionH relativeFrom="page">
                  <wp:posOffset>4401820</wp:posOffset>
                </wp:positionH>
                <wp:positionV relativeFrom="page">
                  <wp:posOffset>2209800</wp:posOffset>
                </wp:positionV>
                <wp:extent cx="3004820" cy="1651000"/>
                <wp:effectExtent l="0" t="0" r="0" b="0"/>
                <wp:wrapThrough wrapText="bothSides">
                  <wp:wrapPolygon edited="0">
                    <wp:start x="183" y="0"/>
                    <wp:lineTo x="183" y="21268"/>
                    <wp:lineTo x="21180" y="21268"/>
                    <wp:lineTo x="21180" y="0"/>
                    <wp:lineTo x="183" y="0"/>
                  </wp:wrapPolygon>
                </wp:wrapThrough>
                <wp:docPr id="236" name="Group 236"/>
                <wp:cNvGraphicFramePr/>
                <a:graphic xmlns:a="http://schemas.openxmlformats.org/drawingml/2006/main">
                  <a:graphicData uri="http://schemas.microsoft.com/office/word/2010/wordprocessingGroup">
                    <wpg:wgp>
                      <wpg:cNvGrpSpPr/>
                      <wpg:grpSpPr>
                        <a:xfrm>
                          <a:off x="0" y="0"/>
                          <a:ext cx="3004820" cy="1651000"/>
                          <a:chOff x="0" y="0"/>
                          <a:chExt cx="3004820" cy="1651000"/>
                        </a:xfrm>
                        <a:extLst>
                          <a:ext uri="{0CCBE362-F206-4b92-989A-16890622DB6E}">
                            <ma14:wrappingTextBoxFlag xmlns:ma14="http://schemas.microsoft.com/office/mac/drawingml/2011/main" val="1"/>
                          </a:ext>
                        </a:extLst>
                      </wpg:grpSpPr>
                      <wps:wsp>
                        <wps:cNvPr id="48" name="Text Box 707"/>
                        <wps:cNvSpPr txBox="1">
                          <a:spLocks noChangeArrowheads="1"/>
                        </wps:cNvSpPr>
                        <wps:spPr bwMode="auto">
                          <a:xfrm>
                            <a:off x="0" y="0"/>
                            <a:ext cx="300482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33" name="Text Box 233"/>
                        <wps:cNvSpPr txBox="1"/>
                        <wps:spPr bwMode="auto">
                          <a:xfrm>
                            <a:off x="91440" y="0"/>
                            <a:ext cx="2821940" cy="88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26">
                          <w:txbxContent>
                            <w:p w14:paraId="4C50D49C" w14:textId="7D3F306E" w:rsidR="00023121" w:rsidRPr="00666E9B" w:rsidRDefault="00023121" w:rsidP="00C33185">
                              <w:pPr>
                                <w:pStyle w:val="Heading5"/>
                                <w:rPr>
                                  <w:sz w:val="40"/>
                                  <w:szCs w:val="40"/>
                                </w:rPr>
                              </w:pPr>
                              <w:r w:rsidRPr="00666E9B">
                                <w:rPr>
                                  <w:sz w:val="40"/>
                                  <w:szCs w:val="40"/>
                                </w:rPr>
                                <w:t>Europeans embarked on a new phase of empire building that affected both Africa and the rest of the world.</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34" name="Text Box 234"/>
                        <wps:cNvSpPr txBox="1"/>
                        <wps:spPr bwMode="auto">
                          <a:xfrm>
                            <a:off x="600075" y="879475"/>
                            <a:ext cx="23133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35" name="Text Box 235"/>
                        <wps:cNvSpPr txBox="1"/>
                        <wps:spPr bwMode="auto">
                          <a:xfrm>
                            <a:off x="600075" y="1172845"/>
                            <a:ext cx="23133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id="Group 236" o:spid="_x0000_s1061" style="position:absolute;margin-left:346.6pt;margin-top:174pt;width:236.6pt;height:130pt;z-index:251681888;mso-position-horizontal-relative:page;mso-position-vertical-relative:page" coordsize="3004820,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" mv:complextextbox="1">
                <v:shape id="Text Box 707" o:spid="_x0000_s1062" type="#_x0000_t202" style="position:absolute;width:3004820;height:165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bFswgAA&#10;ANsAAAAPAAAAZHJzL2Rvd25yZXYueG1sRE/LasJAFN0L/sNwhe50UilaUichCIEWWlBbur7N3Dxo&#10;5k6SmcbUr3cWgsvDee/SybRipME1lhU8riIQxIXVDVcKvj7z5TMI55E1tpZJwT85SJP5bIextmc+&#10;0njylQgh7GJUUHvfxVK6oiaDbmU74sCVdjDoAxwqqQc8h3DTynUUbaTBhkNDjR3tayp+T39Gwcfh&#10;p7+8Rc60mc/zbXbo38vvXqmHxZS9gPA0+bv45n7VCp7C2P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RsWzCAAAA2wAAAA8AAAAAAAAAAAAAAAAAlwIAAGRycy9kb3du&#10;cmV2LnhtbFBLBQYAAAAABAAEAPUAAACGAwAAAAA=&#10;" mv:complextextbox="1" filled="f" stroked="f">
                  <v:textbox inset=",0,,0"/>
                </v:shape>
                <v:shape id="Text Box 233" o:spid="_x0000_s1063" type="#_x0000_t202" style="position:absolute;left:91440;width:2821940;height:880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w:p w14:paraId="4C50D49C" w14:textId="7D3F306E" w:rsidR="00023121" w:rsidRPr="00666E9B" w:rsidRDefault="00023121" w:rsidP="00C33185">
                        <w:pPr>
                          <w:pStyle w:val="Heading5"/>
                          <w:rPr>
                            <w:sz w:val="40"/>
                            <w:szCs w:val="40"/>
                          </w:rPr>
                        </w:pPr>
                        <w:r w:rsidRPr="00666E9B">
                          <w:rPr>
                            <w:sz w:val="40"/>
                            <w:szCs w:val="40"/>
                          </w:rPr>
                          <w:t>Europeans embarked on a new phase of empire building that affected both Africa and the rest of the world.</w:t>
                        </w:r>
                      </w:p>
                    </w:txbxContent>
                  </v:textbox>
                </v:shape>
                <v:shape id="Text Box 234" o:spid="_x0000_s1064" type="#_x0000_t202" style="position:absolute;left:600075;top:879475;width:2313305;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65" type="#_x0000_t202" style="position:absolute;left:600075;top:1172845;width:2313305;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inset="0,0,0,0">
                    <w:txbxContent/>
                  </v:textbox>
                </v:shape>
                <w10:wrap type="through" anchorx="page" anchory="page"/>
              </v:group>
            </w:pict>
          </mc:Fallback>
        </mc:AlternateContent>
      </w:r>
      <w:r w:rsidR="008F60E5">
        <w:rPr>
          <w:noProof/>
        </w:rPr>
        <mc:AlternateContent>
          <mc:Choice Requires="wpg">
            <w:drawing>
              <wp:anchor distT="0" distB="0" distL="114300" distR="114300" simplePos="0" relativeHeight="251685984" behindDoc="0" locked="0" layoutInCell="1" allowOverlap="1" wp14:anchorId="7776226A" wp14:editId="37FBA45B">
                <wp:simplePos x="0" y="0"/>
                <wp:positionH relativeFrom="page">
                  <wp:posOffset>1026795</wp:posOffset>
                </wp:positionH>
                <wp:positionV relativeFrom="page">
                  <wp:posOffset>3262630</wp:posOffset>
                </wp:positionV>
                <wp:extent cx="3931285" cy="1131570"/>
                <wp:effectExtent l="0" t="0" r="0" b="11430"/>
                <wp:wrapThrough wrapText="bothSides">
                  <wp:wrapPolygon edited="0">
                    <wp:start x="140" y="0"/>
                    <wp:lineTo x="140" y="21333"/>
                    <wp:lineTo x="21213" y="21333"/>
                    <wp:lineTo x="21213" y="0"/>
                    <wp:lineTo x="140" y="0"/>
                  </wp:wrapPolygon>
                </wp:wrapThrough>
                <wp:docPr id="239" name="Group 239"/>
                <wp:cNvGraphicFramePr/>
                <a:graphic xmlns:a="http://schemas.openxmlformats.org/drawingml/2006/main">
                  <a:graphicData uri="http://schemas.microsoft.com/office/word/2010/wordprocessingGroup">
                    <wpg:wgp>
                      <wpg:cNvGrpSpPr/>
                      <wpg:grpSpPr>
                        <a:xfrm>
                          <a:off x="0" y="0"/>
                          <a:ext cx="3931285" cy="1131570"/>
                          <a:chOff x="0" y="0"/>
                          <a:chExt cx="3931285" cy="1131570"/>
                        </a:xfrm>
                        <a:extLst>
                          <a:ext uri="{0CCBE362-F206-4b92-989A-16890622DB6E}">
                            <ma14:wrappingTextBoxFlag xmlns:ma14="http://schemas.microsoft.com/office/mac/drawingml/2011/main" val="1"/>
                          </a:ext>
                        </a:extLst>
                      </wpg:grpSpPr>
                      <wps:wsp>
                        <wps:cNvPr id="232" name="Text Box 232"/>
                        <wps:cNvSpPr txBox="1"/>
                        <wps:spPr bwMode="auto">
                          <a:xfrm>
                            <a:off x="0" y="0"/>
                            <a:ext cx="3931285" cy="113157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wps:wsp>
                        <wps:cNvPr id="237" name="Text Box 237"/>
                        <wps:cNvSpPr txBox="1"/>
                        <wps:spPr bwMode="auto">
                          <a:xfrm>
                            <a:off x="95885" y="4445"/>
                            <a:ext cx="373951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27">
                          <w:txbxContent>
                            <w:p w14:paraId="0181796C" w14:textId="4869A54E" w:rsidR="00023121" w:rsidRPr="003C1DF0" w:rsidRDefault="00023121">
                              <w:pPr>
                                <w:rPr>
                                  <w:color w:val="595959" w:themeColor="text1" w:themeTint="A6"/>
                                  <w:sz w:val="32"/>
                                  <w:szCs w:val="32"/>
                                </w:rPr>
                              </w:pPr>
                              <w:r w:rsidRPr="00FC17A5">
                                <w:rPr>
                                  <w:color w:val="595959" w:themeColor="text1" w:themeTint="A6"/>
                                  <w:sz w:val="26"/>
                                  <w:szCs w:val="26"/>
                                </w:rPr>
                                <w:tab/>
                              </w:r>
                              <w:r w:rsidRPr="003C1DF0">
                                <w:rPr>
                                  <w:color w:val="595959" w:themeColor="text1" w:themeTint="A6"/>
                                  <w:sz w:val="32"/>
                                  <w:szCs w:val="32"/>
                                </w:rPr>
                                <w:tab/>
                              </w:r>
                              <w:r>
                                <w:rPr>
                                  <w:color w:val="595959" w:themeColor="text1" w:themeTint="A6"/>
                                  <w:sz w:val="32"/>
                                  <w:szCs w:val="32"/>
                                </w:rPr>
                                <w:tab/>
                              </w:r>
                              <w:r w:rsidRPr="003C1DF0">
                                <w:rPr>
                                  <w:color w:val="595959" w:themeColor="text1" w:themeTint="A6"/>
                                  <w:sz w:val="32"/>
                                  <w:szCs w:val="32"/>
                                </w:rPr>
                                <w:t xml:space="preserve">After defeating Italy, </w:t>
                              </w:r>
                              <w:r>
                                <w:rPr>
                                  <w:color w:val="595959" w:themeColor="text1" w:themeTint="A6"/>
                                  <w:sz w:val="32"/>
                                  <w:szCs w:val="32"/>
                                </w:rPr>
                                <w:tab/>
                              </w:r>
                              <w:r>
                                <w:rPr>
                                  <w:color w:val="595959" w:themeColor="text1" w:themeTint="A6"/>
                                  <w:sz w:val="32"/>
                                  <w:szCs w:val="32"/>
                                </w:rPr>
                                <w:tab/>
                              </w:r>
                              <w:r>
                                <w:rPr>
                                  <w:color w:val="595959" w:themeColor="text1" w:themeTint="A6"/>
                                  <w:sz w:val="32"/>
                                  <w:szCs w:val="32"/>
                                </w:rPr>
                                <w:tab/>
                              </w:r>
                              <w:proofErr w:type="spellStart"/>
                              <w:r w:rsidRPr="003C1DF0">
                                <w:rPr>
                                  <w:color w:val="595959" w:themeColor="text1" w:themeTint="A6"/>
                                  <w:sz w:val="32"/>
                                  <w:szCs w:val="32"/>
                                </w:rPr>
                                <w:t>Menelik</w:t>
                              </w:r>
                              <w:proofErr w:type="spellEnd"/>
                              <w:r w:rsidRPr="003C1DF0">
                                <w:rPr>
                                  <w:color w:val="595959" w:themeColor="text1" w:themeTint="A6"/>
                                  <w:sz w:val="32"/>
                                  <w:szCs w:val="32"/>
                                </w:rPr>
                                <w:t xml:space="preserve"> II modernized Ethiopia </w:t>
                              </w:r>
                              <w:r>
                                <w:rPr>
                                  <w:color w:val="595959" w:themeColor="text1" w:themeTint="A6"/>
                                  <w:sz w:val="32"/>
                                  <w:szCs w:val="32"/>
                                </w:rPr>
                                <w:tab/>
                              </w:r>
                              <w:r w:rsidRPr="003C1DF0">
                                <w:rPr>
                                  <w:color w:val="595959" w:themeColor="text1" w:themeTint="A6"/>
                                  <w:sz w:val="32"/>
                                  <w:szCs w:val="32"/>
                                </w:rPr>
                                <w:t>by constructing a railroad and weakening the power of the nobility.</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38" name="Text Box 238"/>
                        <wps:cNvSpPr txBox="1"/>
                        <wps:spPr bwMode="auto">
                          <a:xfrm>
                            <a:off x="95885" y="708025"/>
                            <a:ext cx="373951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id="Group 239" o:spid="_x0000_s1066" style="position:absolute;margin-left:80.85pt;margin-top:256.9pt;width:309.55pt;height:89.1pt;z-index:251685984;mso-position-horizontal-relative:page;mso-position-vertical-relative:page" coordsize="3931285,1131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" mv:complextextbox="1">
                <v:shape id="Text Box 232" o:spid="_x0000_s1067" type="#_x0000_t202" style="position:absolute;width:3931285;height:1131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4A0ExgAA&#10;ANwAAAAPAAAAZHJzL2Rvd25yZXYueG1sRI/dasJAFITvC77DcgTv6sYItUQ3EgqBFixYW3p9zJ78&#10;YPZskt1q7NN3C4KXw8x8w2y2o2nFmQbXWFawmEcgiAurG64UfH3mj88gnEfW2FomBVdysE0nDxtM&#10;tL3wB50PvhIBwi5BBbX3XSKlK2oy6Oa2Iw5eaQeDPsihknrAS4CbVsZR9CQNNhwWauzopabidPgx&#10;Ct73x/73LXKmzXyer7J9vyu/e6Vm0zFbg/A0+nv41n7VCuJlDP9nwhGQ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4A0ExgAAANwAAAAPAAAAAAAAAAAAAAAAAJcCAABkcnMv&#10;ZG93bnJldi54bWxQSwUGAAAAAAQABAD1AAAAigMAAAAA&#10;" mv:complextextbox="1" filled="f" stroked="f">
                  <v:textbox inset=",0,,0"/>
                </v:shape>
                <v:shape id="Text Box 237" o:spid="_x0000_s1068" type="#_x0000_t202" style="position:absolute;left:95885;top:4445;width:3739515;height:704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w:p w14:paraId="0181796C" w14:textId="4869A54E" w:rsidR="00023121" w:rsidRPr="003C1DF0" w:rsidRDefault="00023121">
                        <w:pPr>
                          <w:rPr>
                            <w:color w:val="595959" w:themeColor="text1" w:themeTint="A6"/>
                            <w:sz w:val="32"/>
                            <w:szCs w:val="32"/>
                          </w:rPr>
                        </w:pPr>
                        <w:r w:rsidRPr="00FC17A5">
                          <w:rPr>
                            <w:color w:val="595959" w:themeColor="text1" w:themeTint="A6"/>
                            <w:sz w:val="26"/>
                            <w:szCs w:val="26"/>
                          </w:rPr>
                          <w:tab/>
                        </w:r>
                        <w:r w:rsidRPr="003C1DF0">
                          <w:rPr>
                            <w:color w:val="595959" w:themeColor="text1" w:themeTint="A6"/>
                            <w:sz w:val="32"/>
                            <w:szCs w:val="32"/>
                          </w:rPr>
                          <w:tab/>
                        </w:r>
                        <w:r>
                          <w:rPr>
                            <w:color w:val="595959" w:themeColor="text1" w:themeTint="A6"/>
                            <w:sz w:val="32"/>
                            <w:szCs w:val="32"/>
                          </w:rPr>
                          <w:tab/>
                        </w:r>
                        <w:r w:rsidRPr="003C1DF0">
                          <w:rPr>
                            <w:color w:val="595959" w:themeColor="text1" w:themeTint="A6"/>
                            <w:sz w:val="32"/>
                            <w:szCs w:val="32"/>
                          </w:rPr>
                          <w:t xml:space="preserve">After defeating Italy, </w:t>
                        </w:r>
                        <w:r>
                          <w:rPr>
                            <w:color w:val="595959" w:themeColor="text1" w:themeTint="A6"/>
                            <w:sz w:val="32"/>
                            <w:szCs w:val="32"/>
                          </w:rPr>
                          <w:tab/>
                        </w:r>
                        <w:r>
                          <w:rPr>
                            <w:color w:val="595959" w:themeColor="text1" w:themeTint="A6"/>
                            <w:sz w:val="32"/>
                            <w:szCs w:val="32"/>
                          </w:rPr>
                          <w:tab/>
                        </w:r>
                        <w:r>
                          <w:rPr>
                            <w:color w:val="595959" w:themeColor="text1" w:themeTint="A6"/>
                            <w:sz w:val="32"/>
                            <w:szCs w:val="32"/>
                          </w:rPr>
                          <w:tab/>
                        </w:r>
                        <w:proofErr w:type="spellStart"/>
                        <w:r w:rsidRPr="003C1DF0">
                          <w:rPr>
                            <w:color w:val="595959" w:themeColor="text1" w:themeTint="A6"/>
                            <w:sz w:val="32"/>
                            <w:szCs w:val="32"/>
                          </w:rPr>
                          <w:t>Menelik</w:t>
                        </w:r>
                        <w:proofErr w:type="spellEnd"/>
                        <w:r w:rsidRPr="003C1DF0">
                          <w:rPr>
                            <w:color w:val="595959" w:themeColor="text1" w:themeTint="A6"/>
                            <w:sz w:val="32"/>
                            <w:szCs w:val="32"/>
                          </w:rPr>
                          <w:t xml:space="preserve"> II modernized Ethiopia </w:t>
                        </w:r>
                        <w:r>
                          <w:rPr>
                            <w:color w:val="595959" w:themeColor="text1" w:themeTint="A6"/>
                            <w:sz w:val="32"/>
                            <w:szCs w:val="32"/>
                          </w:rPr>
                          <w:tab/>
                        </w:r>
                        <w:r w:rsidRPr="003C1DF0">
                          <w:rPr>
                            <w:color w:val="595959" w:themeColor="text1" w:themeTint="A6"/>
                            <w:sz w:val="32"/>
                            <w:szCs w:val="32"/>
                          </w:rPr>
                          <w:t>by constructing a railroad and weakening the power of the nobility.</w:t>
                        </w:r>
                      </w:p>
                    </w:txbxContent>
                  </v:textbox>
                </v:shape>
                <v:shape id="Text Box 238" o:spid="_x0000_s1069" type="#_x0000_t202" style="position:absolute;left:95885;top:708025;width:3739515;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inset="0,0,0,0">
                    <w:txbxContent/>
                  </v:textbox>
                </v:shape>
                <w10:wrap type="through" anchorx="page" anchory="page"/>
              </v:group>
            </w:pict>
          </mc:Fallback>
        </mc:AlternateContent>
      </w:r>
      <w:r w:rsidR="003C1DF0">
        <w:rPr>
          <w:noProof/>
        </w:rPr>
        <mc:AlternateContent>
          <mc:Choice Requires="wps">
            <w:drawing>
              <wp:anchor distT="0" distB="0" distL="114300" distR="114300" simplePos="0" relativeHeight="251684960" behindDoc="0" locked="0" layoutInCell="1" allowOverlap="1" wp14:anchorId="5C001A6D" wp14:editId="2CE9118E">
                <wp:simplePos x="0" y="0"/>
                <wp:positionH relativeFrom="page">
                  <wp:posOffset>898525</wp:posOffset>
                </wp:positionH>
                <wp:positionV relativeFrom="page">
                  <wp:posOffset>4572000</wp:posOffset>
                </wp:positionV>
                <wp:extent cx="2094230" cy="596900"/>
                <wp:effectExtent l="0" t="0" r="0" b="12700"/>
                <wp:wrapThrough wrapText="bothSides">
                  <wp:wrapPolygon edited="0">
                    <wp:start x="262" y="0"/>
                    <wp:lineTo x="262" y="21140"/>
                    <wp:lineTo x="20958" y="21140"/>
                    <wp:lineTo x="20958" y="0"/>
                    <wp:lineTo x="262" y="0"/>
                  </wp:wrapPolygon>
                </wp:wrapThrough>
                <wp:docPr id="231" name="Text Box 231"/>
                <wp:cNvGraphicFramePr/>
                <a:graphic xmlns:a="http://schemas.openxmlformats.org/drawingml/2006/main">
                  <a:graphicData uri="http://schemas.microsoft.com/office/word/2010/wordprocessingShape">
                    <wps:wsp>
                      <wps:cNvSpPr txBox="1"/>
                      <wps:spPr bwMode="auto">
                        <a:xfrm>
                          <a:off x="0" y="0"/>
                          <a:ext cx="2094230" cy="5969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0936287" w14:textId="1E69FD49" w:rsidR="00023121" w:rsidRPr="003C1DF0" w:rsidRDefault="00023121">
                            <w:pPr>
                              <w:rPr>
                                <w:color w:val="96BC53" w:themeColor="accent1"/>
                                <w:sz w:val="72"/>
                                <w:szCs w:val="72"/>
                              </w:rPr>
                            </w:pPr>
                            <w:r w:rsidRPr="003C1DF0">
                              <w:rPr>
                                <w:color w:val="96BC53" w:themeColor="accent1"/>
                                <w:sz w:val="72"/>
                                <w:szCs w:val="72"/>
                              </w:rPr>
                              <w:t>Section 2</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70" type="#_x0000_t202" style="position:absolute;margin-left:70.75pt;margin-top:5in;width:164.9pt;height:47pt;z-index:2516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" mv:complextextbox="1" filled="f" stroked="f">
                <v:textbox inset=",0,,0">
                  <w:txbxContent>
                    <w:p w14:paraId="30936287" w14:textId="1E69FD49" w:rsidR="00023121" w:rsidRPr="003C1DF0" w:rsidRDefault="00023121">
                      <w:pPr>
                        <w:rPr>
                          <w:color w:val="96BC53" w:themeColor="accent1"/>
                          <w:sz w:val="72"/>
                          <w:szCs w:val="72"/>
                        </w:rPr>
                      </w:pPr>
                      <w:r w:rsidRPr="003C1DF0">
                        <w:rPr>
                          <w:color w:val="96BC53" w:themeColor="accent1"/>
                          <w:sz w:val="72"/>
                          <w:szCs w:val="72"/>
                        </w:rPr>
                        <w:t>Section 2</w:t>
                      </w:r>
                    </w:p>
                  </w:txbxContent>
                </v:textbox>
                <w10:wrap type="through" anchorx="page" anchory="page"/>
              </v:shape>
            </w:pict>
          </mc:Fallback>
        </mc:AlternateContent>
      </w:r>
      <w:r w:rsidR="003C1DF0">
        <w:rPr>
          <w:noProof/>
        </w:rPr>
        <mc:AlternateContent>
          <mc:Choice Requires="wps">
            <w:drawing>
              <wp:anchor distT="0" distB="0" distL="114300" distR="114300" simplePos="0" relativeHeight="251676768" behindDoc="0" locked="0" layoutInCell="1" allowOverlap="1" wp14:anchorId="5CC6592E" wp14:editId="0453340E">
                <wp:simplePos x="0" y="0"/>
                <wp:positionH relativeFrom="page">
                  <wp:posOffset>623570</wp:posOffset>
                </wp:positionH>
                <wp:positionV relativeFrom="page">
                  <wp:posOffset>5245100</wp:posOffset>
                </wp:positionV>
                <wp:extent cx="3710305" cy="4305300"/>
                <wp:effectExtent l="0" t="0" r="0" b="12700"/>
                <wp:wrapThrough wrapText="bothSides">
                  <wp:wrapPolygon edited="0">
                    <wp:start x="148" y="0"/>
                    <wp:lineTo x="148" y="21536"/>
                    <wp:lineTo x="21293" y="21536"/>
                    <wp:lineTo x="21293" y="0"/>
                    <wp:lineTo x="148" y="0"/>
                  </wp:wrapPolygon>
                </wp:wrapThrough>
                <wp:docPr id="5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430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15AD301" w14:textId="59DBB396" w:rsidR="00023121" w:rsidRPr="003C1DF0" w:rsidRDefault="00023121" w:rsidP="00C33185">
                            <w:pPr>
                              <w:pStyle w:val="BodyText"/>
                              <w:rPr>
                                <w:sz w:val="32"/>
                                <w:szCs w:val="32"/>
                              </w:rPr>
                            </w:pPr>
                            <w:r w:rsidRPr="003C1DF0">
                              <w:rPr>
                                <w:sz w:val="32"/>
                                <w:szCs w:val="32"/>
                              </w:rPr>
                              <w:t>The Berlin Conference of 188401885 was a European conference. And, although black South Africans participated in it, the Boer War was largely a European war Europeans argued and fought among themselves over the land of Africa. In carving up the continent, the European countries paid little or no attention to historical political divisions or to the many ethnic and language groupings in Africa. Uppermost in the minds of the Europeans was the ability to control Africa’s land, its people, and its resources.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1" type="#_x0000_t202" style="position:absolute;margin-left:49.1pt;margin-top:413pt;width:292.15pt;height:339pt;z-index:2516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" mv:complextextbox="1" filled="f" stroked="f">
                <v:textbox inset=",0,,0">
                  <w:txbxContent>
                    <w:p w14:paraId="615AD301" w14:textId="59DBB396" w:rsidR="00023121" w:rsidRPr="003C1DF0" w:rsidRDefault="00023121" w:rsidP="00C33185">
                      <w:pPr>
                        <w:pStyle w:val="BodyText"/>
                        <w:rPr>
                          <w:sz w:val="32"/>
                          <w:szCs w:val="32"/>
                        </w:rPr>
                      </w:pPr>
                      <w:r w:rsidRPr="003C1DF0">
                        <w:rPr>
                          <w:sz w:val="32"/>
                          <w:szCs w:val="32"/>
                        </w:rPr>
                        <w:t>The Berlin Conference of 188401885 was a European conference. And, although black South Africans participated in it, the Boer War was largely a European war Europeans argued and fought among themselves over the land of Africa. In carving up the continent, the European countries paid little or no attention to historical political divisions or to the many ethnic and language groupings in Africa. Uppermost in the minds of the Europeans was the ability to control Africa’s land, its people, and its resources.</w:t>
                      </w:r>
                    </w:p>
                  </w:txbxContent>
                </v:textbox>
                <w10:wrap type="through" anchorx="page" anchory="page"/>
              </v:shape>
            </w:pict>
          </mc:Fallback>
        </mc:AlternateContent>
      </w:r>
      <w:r w:rsidR="003C1DF0">
        <w:rPr>
          <w:noProof/>
        </w:rPr>
        <mc:AlternateContent>
          <mc:Choice Requires="wps">
            <w:drawing>
              <wp:anchor distT="0" distB="0" distL="114300" distR="114300" simplePos="0" relativeHeight="251682912" behindDoc="0" locked="0" layoutInCell="1" allowOverlap="1" wp14:anchorId="1D62A4A9" wp14:editId="0DA7EEFE">
                <wp:simplePos x="0" y="0"/>
                <wp:positionH relativeFrom="page">
                  <wp:posOffset>4521200</wp:posOffset>
                </wp:positionH>
                <wp:positionV relativeFrom="page">
                  <wp:posOffset>5168900</wp:posOffset>
                </wp:positionV>
                <wp:extent cx="2885440" cy="4523740"/>
                <wp:effectExtent l="0" t="0" r="10160" b="0"/>
                <wp:wrapThrough wrapText="bothSides">
                  <wp:wrapPolygon edited="0">
                    <wp:start x="0" y="0"/>
                    <wp:lineTo x="0" y="21467"/>
                    <wp:lineTo x="21486" y="21467"/>
                    <wp:lineTo x="21486" y="0"/>
                    <wp:lineTo x="0" y="0"/>
                  </wp:wrapPolygon>
                </wp:wrapThrough>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4523740"/>
                        </a:xfrm>
                        <a:prstGeom prst="rect">
                          <a:avLst/>
                        </a:prstGeom>
                        <a:solidFill>
                          <a:schemeClr val="accent1"/>
                        </a:solidFill>
                        <a:ln w="9525">
                          <a:no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45DC4B9" w14:textId="7FB0E997" w:rsidR="00023121" w:rsidRDefault="00023121" w:rsidP="00C33185">
                            <w:pPr>
                              <w:pStyle w:val="Caption"/>
                            </w:pPr>
                          </w:p>
                          <w:p w14:paraId="3CF53507" w14:textId="77777777" w:rsidR="00023121" w:rsidRDefault="00023121" w:rsidP="00C33185">
                            <w:pPr>
                              <w:pStyle w:val="Caption"/>
                            </w:pPr>
                          </w:p>
                          <w:p w14:paraId="5F563A77" w14:textId="158B51DA" w:rsidR="00023121" w:rsidRDefault="00023121" w:rsidP="00C33185">
                            <w:pPr>
                              <w:pStyle w:val="Caption"/>
                              <w:rPr>
                                <w:color w:val="FFFFFF" w:themeColor="background1"/>
                              </w:rPr>
                            </w:pPr>
                            <w:r w:rsidRPr="006E6708">
                              <w:rPr>
                                <w:color w:val="FFFFFF" w:themeColor="background1"/>
                              </w:rPr>
                              <w:t>Pater</w:t>
                            </w:r>
                            <w:r>
                              <w:rPr>
                                <w:color w:val="FFFFFF" w:themeColor="background1"/>
                              </w:rPr>
                              <w:t>nalism</w:t>
                            </w:r>
                          </w:p>
                          <w:p w14:paraId="4F07A671" w14:textId="096F636F" w:rsidR="00023121" w:rsidRDefault="00023121" w:rsidP="00C33185">
                            <w:pPr>
                              <w:pStyle w:val="Caption"/>
                              <w:rPr>
                                <w:color w:val="FFFFFF" w:themeColor="background1"/>
                              </w:rPr>
                            </w:pPr>
                            <w:r>
                              <w:rPr>
                                <w:color w:val="FFFFFF" w:themeColor="background1"/>
                              </w:rPr>
                              <w:t xml:space="preserve">The actions in which a nation govern people in a paternal way by providing for </w:t>
                            </w:r>
                            <w:proofErr w:type="gramStart"/>
                            <w:r>
                              <w:rPr>
                                <w:color w:val="FFFFFF" w:themeColor="background1"/>
                              </w:rPr>
                              <w:t>their</w:t>
                            </w:r>
                            <w:proofErr w:type="gramEnd"/>
                            <w:r>
                              <w:rPr>
                                <w:color w:val="FFFFFF" w:themeColor="background1"/>
                              </w:rPr>
                              <w:t xml:space="preserve"> needs but not giving them their rights.</w:t>
                            </w:r>
                          </w:p>
                          <w:p w14:paraId="114650B3" w14:textId="77777777" w:rsidR="00023121" w:rsidRDefault="00023121" w:rsidP="00C33185">
                            <w:pPr>
                              <w:pStyle w:val="Caption"/>
                              <w:rPr>
                                <w:color w:val="FFFFFF" w:themeColor="background1"/>
                              </w:rPr>
                            </w:pPr>
                          </w:p>
                          <w:p w14:paraId="51929F6B" w14:textId="4E1AD779" w:rsidR="00023121" w:rsidRDefault="00023121" w:rsidP="00C33185">
                            <w:pPr>
                              <w:pStyle w:val="Caption"/>
                              <w:rPr>
                                <w:color w:val="FFFFFF" w:themeColor="background1"/>
                              </w:rPr>
                            </w:pPr>
                            <w:r>
                              <w:rPr>
                                <w:color w:val="FFFFFF" w:themeColor="background1"/>
                              </w:rPr>
                              <w:t>Assimilation</w:t>
                            </w:r>
                          </w:p>
                          <w:p w14:paraId="4F781DC4" w14:textId="19F8533E" w:rsidR="00023121" w:rsidRDefault="00023121" w:rsidP="00C33185">
                            <w:pPr>
                              <w:pStyle w:val="Caption"/>
                              <w:rPr>
                                <w:color w:val="FFFFFF" w:themeColor="background1"/>
                              </w:rPr>
                            </w:pPr>
                            <w:r>
                              <w:rPr>
                                <w:color w:val="FFFFFF" w:themeColor="background1"/>
                              </w:rPr>
                              <w:t>A policy in which the local populations would adopt French culture and become like the French.</w:t>
                            </w:r>
                          </w:p>
                          <w:p w14:paraId="76C90CAD" w14:textId="77777777" w:rsidR="00023121" w:rsidRDefault="00023121" w:rsidP="00C33185">
                            <w:pPr>
                              <w:pStyle w:val="Caption"/>
                              <w:rPr>
                                <w:color w:val="FFFFFF" w:themeColor="background1"/>
                              </w:rPr>
                            </w:pPr>
                          </w:p>
                          <w:p w14:paraId="669E37E1" w14:textId="51A0D652" w:rsidR="00023121" w:rsidRDefault="00023121" w:rsidP="00C33185">
                            <w:pPr>
                              <w:pStyle w:val="Caption"/>
                              <w:rPr>
                                <w:color w:val="FFFFFF" w:themeColor="background1"/>
                              </w:rPr>
                            </w:pPr>
                            <w:proofErr w:type="spellStart"/>
                            <w:r>
                              <w:rPr>
                                <w:color w:val="FFFFFF" w:themeColor="background1"/>
                              </w:rPr>
                              <w:t>Menelik</w:t>
                            </w:r>
                            <w:proofErr w:type="spellEnd"/>
                            <w:r>
                              <w:rPr>
                                <w:color w:val="FFFFFF" w:themeColor="background1"/>
                              </w:rPr>
                              <w:t xml:space="preserve"> II</w:t>
                            </w:r>
                          </w:p>
                          <w:p w14:paraId="5ED2A215" w14:textId="33FAF0D0" w:rsidR="00023121" w:rsidRPr="006E6708" w:rsidRDefault="00023121" w:rsidP="00C33185">
                            <w:pPr>
                              <w:pStyle w:val="Caption"/>
                              <w:rPr>
                                <w:color w:val="FFFFFF" w:themeColor="background1"/>
                              </w:rPr>
                            </w:pPr>
                            <w:r>
                              <w:rPr>
                                <w:color w:val="FFFFFF" w:themeColor="background1"/>
                              </w:rPr>
                              <w:t xml:space="preserve">This man ruled Ethiopia, the only African nation that successfully resisted the Europeans, after becoming emperor in 1889.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2" type="#_x0000_t202" style="position:absolute;margin-left:356pt;margin-top:407pt;width:227.2pt;height:356.2pt;z-index:2516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" mv:complextextbox="1" fillcolor="#96bc53 [3204]" stroked="f">
                <v:textbox inset=",0,,0">
                  <w:txbxContent>
                    <w:p w14:paraId="745DC4B9" w14:textId="7FB0E997" w:rsidR="00023121" w:rsidRDefault="00023121" w:rsidP="00C33185">
                      <w:pPr>
                        <w:pStyle w:val="Caption"/>
                      </w:pPr>
                    </w:p>
                    <w:p w14:paraId="3CF53507" w14:textId="77777777" w:rsidR="00023121" w:rsidRDefault="00023121" w:rsidP="00C33185">
                      <w:pPr>
                        <w:pStyle w:val="Caption"/>
                      </w:pPr>
                    </w:p>
                    <w:p w14:paraId="5F563A77" w14:textId="158B51DA" w:rsidR="00023121" w:rsidRDefault="00023121" w:rsidP="00C33185">
                      <w:pPr>
                        <w:pStyle w:val="Caption"/>
                        <w:rPr>
                          <w:color w:val="FFFFFF" w:themeColor="background1"/>
                        </w:rPr>
                      </w:pPr>
                      <w:r w:rsidRPr="006E6708">
                        <w:rPr>
                          <w:color w:val="FFFFFF" w:themeColor="background1"/>
                        </w:rPr>
                        <w:t>Pater</w:t>
                      </w:r>
                      <w:r>
                        <w:rPr>
                          <w:color w:val="FFFFFF" w:themeColor="background1"/>
                        </w:rPr>
                        <w:t>nalism</w:t>
                      </w:r>
                    </w:p>
                    <w:p w14:paraId="4F07A671" w14:textId="096F636F" w:rsidR="00023121" w:rsidRDefault="00023121" w:rsidP="00C33185">
                      <w:pPr>
                        <w:pStyle w:val="Caption"/>
                        <w:rPr>
                          <w:color w:val="FFFFFF" w:themeColor="background1"/>
                        </w:rPr>
                      </w:pPr>
                      <w:r>
                        <w:rPr>
                          <w:color w:val="FFFFFF" w:themeColor="background1"/>
                        </w:rPr>
                        <w:t xml:space="preserve">The actions in which a nation govern people in a paternal way by providing for </w:t>
                      </w:r>
                      <w:proofErr w:type="gramStart"/>
                      <w:r>
                        <w:rPr>
                          <w:color w:val="FFFFFF" w:themeColor="background1"/>
                        </w:rPr>
                        <w:t>their</w:t>
                      </w:r>
                      <w:proofErr w:type="gramEnd"/>
                      <w:r>
                        <w:rPr>
                          <w:color w:val="FFFFFF" w:themeColor="background1"/>
                        </w:rPr>
                        <w:t xml:space="preserve"> needs but not giving them their rights.</w:t>
                      </w:r>
                    </w:p>
                    <w:p w14:paraId="114650B3" w14:textId="77777777" w:rsidR="00023121" w:rsidRDefault="00023121" w:rsidP="00C33185">
                      <w:pPr>
                        <w:pStyle w:val="Caption"/>
                        <w:rPr>
                          <w:color w:val="FFFFFF" w:themeColor="background1"/>
                        </w:rPr>
                      </w:pPr>
                    </w:p>
                    <w:p w14:paraId="51929F6B" w14:textId="4E1AD779" w:rsidR="00023121" w:rsidRDefault="00023121" w:rsidP="00C33185">
                      <w:pPr>
                        <w:pStyle w:val="Caption"/>
                        <w:rPr>
                          <w:color w:val="FFFFFF" w:themeColor="background1"/>
                        </w:rPr>
                      </w:pPr>
                      <w:r>
                        <w:rPr>
                          <w:color w:val="FFFFFF" w:themeColor="background1"/>
                        </w:rPr>
                        <w:t>Assimilation</w:t>
                      </w:r>
                    </w:p>
                    <w:p w14:paraId="4F781DC4" w14:textId="19F8533E" w:rsidR="00023121" w:rsidRDefault="00023121" w:rsidP="00C33185">
                      <w:pPr>
                        <w:pStyle w:val="Caption"/>
                        <w:rPr>
                          <w:color w:val="FFFFFF" w:themeColor="background1"/>
                        </w:rPr>
                      </w:pPr>
                      <w:r>
                        <w:rPr>
                          <w:color w:val="FFFFFF" w:themeColor="background1"/>
                        </w:rPr>
                        <w:t>A policy in which the local populations would adopt French culture and become like the French.</w:t>
                      </w:r>
                    </w:p>
                    <w:p w14:paraId="76C90CAD" w14:textId="77777777" w:rsidR="00023121" w:rsidRDefault="00023121" w:rsidP="00C33185">
                      <w:pPr>
                        <w:pStyle w:val="Caption"/>
                        <w:rPr>
                          <w:color w:val="FFFFFF" w:themeColor="background1"/>
                        </w:rPr>
                      </w:pPr>
                    </w:p>
                    <w:p w14:paraId="669E37E1" w14:textId="51A0D652" w:rsidR="00023121" w:rsidRDefault="00023121" w:rsidP="00C33185">
                      <w:pPr>
                        <w:pStyle w:val="Caption"/>
                        <w:rPr>
                          <w:color w:val="FFFFFF" w:themeColor="background1"/>
                        </w:rPr>
                      </w:pPr>
                      <w:proofErr w:type="spellStart"/>
                      <w:r>
                        <w:rPr>
                          <w:color w:val="FFFFFF" w:themeColor="background1"/>
                        </w:rPr>
                        <w:t>Menelik</w:t>
                      </w:r>
                      <w:proofErr w:type="spellEnd"/>
                      <w:r>
                        <w:rPr>
                          <w:color w:val="FFFFFF" w:themeColor="background1"/>
                        </w:rPr>
                        <w:t xml:space="preserve"> II</w:t>
                      </w:r>
                    </w:p>
                    <w:p w14:paraId="5ED2A215" w14:textId="33FAF0D0" w:rsidR="00023121" w:rsidRPr="006E6708" w:rsidRDefault="00023121" w:rsidP="00C33185">
                      <w:pPr>
                        <w:pStyle w:val="Caption"/>
                        <w:rPr>
                          <w:color w:val="FFFFFF" w:themeColor="background1"/>
                        </w:rPr>
                      </w:pPr>
                      <w:r>
                        <w:rPr>
                          <w:color w:val="FFFFFF" w:themeColor="background1"/>
                        </w:rPr>
                        <w:t xml:space="preserve">This man ruled Ethiopia, the only African nation that successfully resisted the Europeans, after becoming emperor in 1889. </w:t>
                      </w:r>
                    </w:p>
                  </w:txbxContent>
                </v:textbox>
                <w10:wrap type="through" anchorx="page" anchory="page"/>
              </v:shape>
            </w:pict>
          </mc:Fallback>
        </mc:AlternateContent>
      </w:r>
      <w:r w:rsidR="00FC17A5">
        <w:rPr>
          <w:noProof/>
        </w:rPr>
        <w:drawing>
          <wp:anchor distT="0" distB="0" distL="118745" distR="118745" simplePos="0" relativeHeight="251683936" behindDoc="0" locked="0" layoutInCell="1" allowOverlap="1" wp14:anchorId="44AA3796" wp14:editId="50419BF6">
            <wp:simplePos x="0" y="0"/>
            <wp:positionH relativeFrom="page">
              <wp:posOffset>829945</wp:posOffset>
            </wp:positionH>
            <wp:positionV relativeFrom="page">
              <wp:posOffset>1021715</wp:posOffset>
            </wp:positionV>
            <wp:extent cx="3054985" cy="2124075"/>
            <wp:effectExtent l="406400" t="660400" r="450215" b="593725"/>
            <wp:wrapTight wrapText="bothSides">
              <wp:wrapPolygon edited="0">
                <wp:start x="21841" y="-1875"/>
                <wp:lineTo x="14668" y="-5272"/>
                <wp:lineTo x="13641" y="-1413"/>
                <wp:lineTo x="6597" y="-5292"/>
                <wp:lineTo x="5569" y="-1433"/>
                <wp:lineTo x="202" y="-4389"/>
                <wp:lineTo x="-1853" y="3330"/>
                <wp:lineTo x="-847" y="3884"/>
                <wp:lineTo x="-1874" y="7744"/>
                <wp:lineTo x="-868" y="8298"/>
                <wp:lineTo x="-1895" y="12157"/>
                <wp:lineTo x="-721" y="12804"/>
                <wp:lineTo x="-1107" y="14251"/>
                <wp:lineTo x="-743" y="17218"/>
                <wp:lineTo x="-596" y="21724"/>
                <wp:lineTo x="-725" y="22206"/>
                <wp:lineTo x="449" y="22853"/>
                <wp:lineTo x="16888" y="22503"/>
                <wp:lineTo x="22715" y="21563"/>
                <wp:lineTo x="22697" y="3575"/>
                <wp:lineTo x="22511" y="-1506"/>
                <wp:lineTo x="21841" y="-1875"/>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rot="20342778" flipH="1">
                      <a:off x="0" y="0"/>
                      <a:ext cx="3054985" cy="212407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E6B19">
        <w:rPr>
          <w:noProof/>
        </w:rPr>
        <mc:AlternateContent>
          <mc:Choice Requires="wps">
            <w:drawing>
              <wp:anchor distT="0" distB="0" distL="114300" distR="114300" simplePos="0" relativeHeight="251680864" behindDoc="0" locked="0" layoutInCell="1" allowOverlap="1" wp14:anchorId="34042DE7" wp14:editId="381F9661">
                <wp:simplePos x="0" y="0"/>
                <wp:positionH relativeFrom="page">
                  <wp:posOffset>2992755</wp:posOffset>
                </wp:positionH>
                <wp:positionV relativeFrom="page">
                  <wp:posOffset>762000</wp:posOffset>
                </wp:positionV>
                <wp:extent cx="4294505" cy="1358900"/>
                <wp:effectExtent l="0" t="0" r="0" b="12700"/>
                <wp:wrapTight wrapText="bothSides">
                  <wp:wrapPolygon edited="0">
                    <wp:start x="128" y="0"/>
                    <wp:lineTo x="128" y="21398"/>
                    <wp:lineTo x="21335" y="21398"/>
                    <wp:lineTo x="21335" y="0"/>
                    <wp:lineTo x="128" y="0"/>
                  </wp:wrapPolygon>
                </wp:wrapTight>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3F9319F" w14:textId="2F397589" w:rsidR="00023121" w:rsidRPr="00666E9B" w:rsidRDefault="00023121" w:rsidP="00C33185">
                            <w:pPr>
                              <w:pStyle w:val="Heading1"/>
                              <w:jc w:val="right"/>
                              <w:rPr>
                                <w:sz w:val="80"/>
                                <w:szCs w:val="80"/>
                              </w:rPr>
                            </w:pPr>
                            <w:r w:rsidRPr="00666E9B">
                              <w:rPr>
                                <w:sz w:val="80"/>
                                <w:szCs w:val="80"/>
                              </w:rPr>
                              <w:t>Imperialism</w:t>
                            </w:r>
                          </w:p>
                          <w:p w14:paraId="1A25F125" w14:textId="77777777" w:rsidR="00023121" w:rsidRPr="00666E9B" w:rsidRDefault="00023121" w:rsidP="00C33185">
                            <w:pPr>
                              <w:pStyle w:val="Heading1"/>
                              <w:jc w:val="right"/>
                              <w:rPr>
                                <w:sz w:val="80"/>
                                <w:szCs w:val="80"/>
                              </w:rPr>
                            </w:pPr>
                            <w:r w:rsidRPr="00666E9B">
                              <w:rPr>
                                <w:sz w:val="80"/>
                                <w:szCs w:val="80"/>
                              </w:rPr>
                              <w:t>Case Study:</w:t>
                            </w:r>
                          </w:p>
                          <w:p w14:paraId="68C1C6D3" w14:textId="3CA0E8C4" w:rsidR="00023121" w:rsidRPr="00666E9B" w:rsidRDefault="00023121" w:rsidP="00C33185">
                            <w:pPr>
                              <w:pStyle w:val="Heading1"/>
                              <w:jc w:val="right"/>
                              <w:rPr>
                                <w:sz w:val="80"/>
                                <w:szCs w:val="80"/>
                              </w:rPr>
                            </w:pPr>
                            <w:r w:rsidRPr="00666E9B">
                              <w:rPr>
                                <w:sz w:val="80"/>
                                <w:szCs w:val="80"/>
                              </w:rPr>
                              <w:t>Nigeria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3" type="#_x0000_t202" style="position:absolute;margin-left:235.65pt;margin-top:60pt;width:338.15pt;height:107pt;z-index:2516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" filled="f" stroked="f">
                <v:textbox inset=",0,,0">
                  <w:txbxContent>
                    <w:p w14:paraId="53F9319F" w14:textId="2F397589" w:rsidR="00023121" w:rsidRPr="00666E9B" w:rsidRDefault="00023121" w:rsidP="00C33185">
                      <w:pPr>
                        <w:pStyle w:val="Heading1"/>
                        <w:jc w:val="right"/>
                        <w:rPr>
                          <w:sz w:val="80"/>
                          <w:szCs w:val="80"/>
                        </w:rPr>
                      </w:pPr>
                      <w:r w:rsidRPr="00666E9B">
                        <w:rPr>
                          <w:sz w:val="80"/>
                          <w:szCs w:val="80"/>
                        </w:rPr>
                        <w:t>Imperialism</w:t>
                      </w:r>
                    </w:p>
                    <w:p w14:paraId="1A25F125" w14:textId="77777777" w:rsidR="00023121" w:rsidRPr="00666E9B" w:rsidRDefault="00023121" w:rsidP="00C33185">
                      <w:pPr>
                        <w:pStyle w:val="Heading1"/>
                        <w:jc w:val="right"/>
                        <w:rPr>
                          <w:sz w:val="80"/>
                          <w:szCs w:val="80"/>
                        </w:rPr>
                      </w:pPr>
                      <w:r w:rsidRPr="00666E9B">
                        <w:rPr>
                          <w:sz w:val="80"/>
                          <w:szCs w:val="80"/>
                        </w:rPr>
                        <w:t>Case Study:</w:t>
                      </w:r>
                    </w:p>
                    <w:p w14:paraId="68C1C6D3" w14:textId="3CA0E8C4" w:rsidR="00023121" w:rsidRPr="00666E9B" w:rsidRDefault="00023121" w:rsidP="00C33185">
                      <w:pPr>
                        <w:pStyle w:val="Heading1"/>
                        <w:jc w:val="right"/>
                        <w:rPr>
                          <w:sz w:val="80"/>
                          <w:szCs w:val="80"/>
                        </w:rPr>
                      </w:pPr>
                      <w:r w:rsidRPr="00666E9B">
                        <w:rPr>
                          <w:sz w:val="80"/>
                          <w:szCs w:val="80"/>
                        </w:rPr>
                        <w:t>Nigeria</w:t>
                      </w:r>
                    </w:p>
                  </w:txbxContent>
                </v:textbox>
                <w10:wrap type="tight" anchorx="page" anchory="page"/>
              </v:shape>
            </w:pict>
          </mc:Fallback>
        </mc:AlternateContent>
      </w:r>
      <w:r w:rsidR="00C33185">
        <w:rPr>
          <w:noProof/>
        </w:rPr>
        <mc:AlternateContent>
          <mc:Choice Requires="wpg">
            <w:drawing>
              <wp:anchor distT="0" distB="0" distL="114300" distR="114300" simplePos="0" relativeHeight="251675744" behindDoc="0" locked="0" layoutInCell="1" allowOverlap="1" wp14:anchorId="507F5A61" wp14:editId="3C833FAF">
                <wp:simplePos x="0" y="0"/>
                <wp:positionH relativeFrom="page">
                  <wp:posOffset>365760</wp:posOffset>
                </wp:positionH>
                <wp:positionV relativeFrom="page">
                  <wp:posOffset>762000</wp:posOffset>
                </wp:positionV>
                <wp:extent cx="2743200" cy="1600200"/>
                <wp:effectExtent l="0" t="0" r="254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28.8pt;margin-top:60pt;width:3in;height:126pt;z-index:251675744;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bv/xQAA&#10;ANsAAAAPAAAAZHJzL2Rvd25yZXYueG1sRI9PawIxFMTvgt8hPMGbZi3239YoS9Hiqbbboh4fm9fN&#10;tpuXJUl1/fZNodDjMDO/YRar3rbiRD40jhXMphkI4srphmsF72+byR2IEJE1to5JwYUCrJbDwQJz&#10;7c78Sqcy1iJBOOSowMTY5VKGypDFMHUdcfI+nLcYk/S11B7PCW5beZVlN9Jiw2nBYEePhqqv8tsq&#10;WLeHwvj95/z5VpbHe/dSP+0OhVLjUV88gIjUx//wX3urFVzP4PdL+g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u//FAAAA2wAAAA8AAAAAAAAAAAAAAAAAlwIAAGRycy9k&#10;b3ducmV2LnhtbFBLBQYAAAAABAAEAPUAAACJAwAAAAA=&#10;" fillcolor="#96bc53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EC8xQAA&#10;ANsAAAAPAAAAZHJzL2Rvd25yZXYueG1sRI9Ba8JAFITvBf/D8oTe6kapUlJXUUmgFw9RU3p8ZF+T&#10;0OzbkF2TNL++Wyj0OMzMN8x2P5pG9NS52rKC5SICQVxYXXOp4HZNn15AOI+ssbFMCr7JwX43e9hi&#10;rO3AGfUXX4oAYRejgsr7NpbSFRUZdAvbEgfv03YGfZBdKXWHQ4CbRq6iaCMN1hwWKmzpVFHxdbkb&#10;BcNkoynJkZ83x8R+HM5p1r/nSj3Ox8MrCE+j/w//td+0gvU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QLzFAAAA2wAAAA8AAAAAAAAAAAAAAAAAlwIAAGRycy9k&#10;b3ducmV2LnhtbFBLBQYAAAAABAAEAPUAAACJAwAAAAA=&#10;" fillcolor="#bbd986 [3205]" stroked="f" strokecolor="#4a7ebb" strokeweight="1.5pt">
                  <v:shadow opacity="22938f" mv:blur="38100f" offset="0,2pt"/>
                  <v:textbox inset=",7.2pt,,7.2pt"/>
                </v:rect>
                <w10:wrap anchorx="page" anchory="page"/>
              </v:group>
            </w:pict>
          </mc:Fallback>
        </mc:AlternateContent>
      </w:r>
      <w:r w:rsidR="0023557E">
        <w:br w:type="page"/>
      </w:r>
      <w:bookmarkStart w:id="0" w:name="_GoBack"/>
      <w:bookmarkEnd w:id="0"/>
      <w:r w:rsidR="00A123FB">
        <w:rPr>
          <w:noProof/>
        </w:rPr>
        <w:lastRenderedPageBreak/>
        <mc:AlternateContent>
          <mc:Choice Requires="wps">
            <w:drawing>
              <wp:anchor distT="0" distB="0" distL="114300" distR="114300" simplePos="0" relativeHeight="251673696" behindDoc="0" locked="0" layoutInCell="1" allowOverlap="1" wp14:anchorId="3E3F78EE" wp14:editId="0C60A7F2">
                <wp:simplePos x="0" y="0"/>
                <wp:positionH relativeFrom="page">
                  <wp:posOffset>2710815</wp:posOffset>
                </wp:positionH>
                <wp:positionV relativeFrom="page">
                  <wp:posOffset>7581265</wp:posOffset>
                </wp:positionV>
                <wp:extent cx="2350135" cy="2111375"/>
                <wp:effectExtent l="0" t="0" r="0" b="0"/>
                <wp:wrapThrough wrapText="bothSides">
                  <wp:wrapPolygon edited="0">
                    <wp:start x="233" y="0"/>
                    <wp:lineTo x="233" y="21308"/>
                    <wp:lineTo x="21011" y="21308"/>
                    <wp:lineTo x="21011" y="0"/>
                    <wp:lineTo x="233" y="0"/>
                  </wp:wrapPolygon>
                </wp:wrapThrough>
                <wp:docPr id="214" name="Text Box 214"/>
                <wp:cNvGraphicFramePr/>
                <a:graphic xmlns:a="http://schemas.openxmlformats.org/drawingml/2006/main">
                  <a:graphicData uri="http://schemas.microsoft.com/office/word/2010/wordprocessingShape">
                    <wps:wsp>
                      <wps:cNvSpPr txBox="1"/>
                      <wps:spPr bwMode="auto">
                        <a:xfrm>
                          <a:off x="0" y="0"/>
                          <a:ext cx="2350135" cy="21113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2BECE2" w14:textId="77777777" w:rsidR="00023121" w:rsidRDefault="00023121" w:rsidP="00B5705C">
                            <w:pPr>
                              <w:spacing w:after="0"/>
                              <w:jc w:val="center"/>
                            </w:pPr>
                          </w:p>
                          <w:p w14:paraId="4B30298A" w14:textId="261797EC" w:rsidR="00023121" w:rsidRDefault="00023121" w:rsidP="00B5705C">
                            <w:pPr>
                              <w:spacing w:after="0"/>
                              <w:jc w:val="center"/>
                            </w:pPr>
                            <w:r>
                              <w:t>Crimean War</w:t>
                            </w:r>
                          </w:p>
                          <w:p w14:paraId="146731F3" w14:textId="77777777" w:rsidR="00023121" w:rsidRPr="00DB2E6E" w:rsidRDefault="00023121" w:rsidP="00B5705C">
                            <w:pPr>
                              <w:spacing w:after="0"/>
                              <w:jc w:val="center"/>
                              <w:rPr>
                                <w:sz w:val="16"/>
                                <w:szCs w:val="16"/>
                              </w:rPr>
                            </w:pPr>
                          </w:p>
                          <w:p w14:paraId="1A2B8421" w14:textId="456A2701" w:rsidR="00023121" w:rsidRDefault="00023121" w:rsidP="00B5705C">
                            <w:pPr>
                              <w:spacing w:after="0"/>
                              <w:jc w:val="center"/>
                            </w:pPr>
                            <w:r>
                              <w:t>A war between the Russians and the Ottomans in 1853 fought in a peninsula in the Black Sea where most was fought. Britain and France joined the side of the Ottoman Empire in hopes to prevent the oceans from gaining more Ottoman land.</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74" type="#_x0000_t202" style="position:absolute;margin-left:213.45pt;margin-top:596.95pt;width:185.05pt;height:166.25pt;z-index:2516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" mv:complextextbox="1" filled="f" stroked="f">
                <v:textbox inset=",0,,0">
                  <w:txbxContent>
                    <w:p w14:paraId="722BECE2" w14:textId="77777777" w:rsidR="00023121" w:rsidRDefault="00023121" w:rsidP="00B5705C">
                      <w:pPr>
                        <w:spacing w:after="0"/>
                        <w:jc w:val="center"/>
                      </w:pPr>
                    </w:p>
                    <w:p w14:paraId="4B30298A" w14:textId="261797EC" w:rsidR="00023121" w:rsidRDefault="00023121" w:rsidP="00B5705C">
                      <w:pPr>
                        <w:spacing w:after="0"/>
                        <w:jc w:val="center"/>
                      </w:pPr>
                      <w:r>
                        <w:t>Crimean War</w:t>
                      </w:r>
                    </w:p>
                    <w:p w14:paraId="146731F3" w14:textId="77777777" w:rsidR="00023121" w:rsidRPr="00DB2E6E" w:rsidRDefault="00023121" w:rsidP="00B5705C">
                      <w:pPr>
                        <w:spacing w:after="0"/>
                        <w:jc w:val="center"/>
                        <w:rPr>
                          <w:sz w:val="16"/>
                          <w:szCs w:val="16"/>
                        </w:rPr>
                      </w:pPr>
                    </w:p>
                    <w:p w14:paraId="1A2B8421" w14:textId="456A2701" w:rsidR="00023121" w:rsidRDefault="00023121" w:rsidP="00B5705C">
                      <w:pPr>
                        <w:spacing w:after="0"/>
                        <w:jc w:val="center"/>
                      </w:pPr>
                      <w:r>
                        <w:t>A war between the Russians and the Ottomans in 1853 fought in a peninsula in the Black Sea where most was fought. Britain and France joined the side of the Ottoman Empire in hopes to prevent the oceans from gaining more Ottoman land.</w:t>
                      </w:r>
                    </w:p>
                  </w:txbxContent>
                </v:textbox>
                <w10:wrap type="through" anchorx="page" anchory="page"/>
              </v:shape>
            </w:pict>
          </mc:Fallback>
        </mc:AlternateContent>
      </w:r>
      <w:r w:rsidR="00A123FB">
        <w:rPr>
          <w:noProof/>
        </w:rPr>
        <mc:AlternateContent>
          <mc:Choice Requires="wps">
            <w:drawing>
              <wp:anchor distT="0" distB="0" distL="114300" distR="114300" simplePos="0" relativeHeight="251700320" behindDoc="0" locked="0" layoutInCell="1" allowOverlap="1" wp14:anchorId="4C8EDD13" wp14:editId="76DC942C">
                <wp:simplePos x="0" y="0"/>
                <wp:positionH relativeFrom="page">
                  <wp:posOffset>397510</wp:posOffset>
                </wp:positionH>
                <wp:positionV relativeFrom="page">
                  <wp:posOffset>8026400</wp:posOffset>
                </wp:positionV>
                <wp:extent cx="2280920" cy="1666240"/>
                <wp:effectExtent l="0" t="0" r="0" b="10160"/>
                <wp:wrapThrough wrapText="bothSides">
                  <wp:wrapPolygon edited="0">
                    <wp:start x="241" y="0"/>
                    <wp:lineTo x="241" y="21402"/>
                    <wp:lineTo x="20927" y="21402"/>
                    <wp:lineTo x="21167" y="0"/>
                    <wp:lineTo x="241" y="0"/>
                  </wp:wrapPolygon>
                </wp:wrapThrough>
                <wp:docPr id="170" name="Text Box 170"/>
                <wp:cNvGraphicFramePr/>
                <a:graphic xmlns:a="http://schemas.openxmlformats.org/drawingml/2006/main">
                  <a:graphicData uri="http://schemas.microsoft.com/office/word/2010/wordprocessingShape">
                    <wps:wsp>
                      <wps:cNvSpPr txBox="1"/>
                      <wps:spPr bwMode="auto">
                        <a:xfrm>
                          <a:off x="0" y="0"/>
                          <a:ext cx="2280920" cy="16662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0EAE619" w14:textId="33211322" w:rsidR="00023121" w:rsidRDefault="00023121" w:rsidP="00FE6C43">
                            <w:pPr>
                              <w:jc w:val="center"/>
                            </w:pPr>
                            <w:r>
                              <w:t>Geopolitics</w:t>
                            </w:r>
                          </w:p>
                          <w:p w14:paraId="1E8A1A56" w14:textId="5B8148EB" w:rsidR="00023121" w:rsidRDefault="00023121" w:rsidP="00FE6C43">
                            <w:pPr>
                              <w:jc w:val="center"/>
                            </w:pPr>
                            <w:r>
                              <w:t>An interest in or taking of land for its strategic location or products played an important role in the fate of the Ottoman Empire.</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id="Text Box 170" o:spid="_x0000_s1075" type="#_x0000_t202" style="position:absolute;margin-left:31.3pt;margin-top:632pt;width:179.6pt;height:131.2pt;z-index:251700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" mv:complextextbox="1" filled="f" stroked="f">
                <v:textbox inset=",0,,0">
                  <w:txbxContent>
                    <w:p w14:paraId="10EAE619" w14:textId="33211322" w:rsidR="00023121" w:rsidRDefault="00023121" w:rsidP="00FE6C43">
                      <w:pPr>
                        <w:jc w:val="center"/>
                      </w:pPr>
                      <w:r>
                        <w:t>Geopolitics</w:t>
                      </w:r>
                    </w:p>
                    <w:p w14:paraId="1E8A1A56" w14:textId="5B8148EB" w:rsidR="00023121" w:rsidRDefault="00023121" w:rsidP="00FE6C43">
                      <w:pPr>
                        <w:jc w:val="center"/>
                      </w:pPr>
                      <w:r>
                        <w:t>An interest in or taking of land for its strategic location or products played an important role in the fate of the Ottoman Empire.</w:t>
                      </w:r>
                    </w:p>
                  </w:txbxContent>
                </v:textbox>
                <w10:wrap type="through" anchorx="page" anchory="page"/>
              </v:shape>
            </w:pict>
          </mc:Fallback>
        </mc:AlternateContent>
      </w:r>
      <w:r w:rsidR="00A123FB">
        <w:rPr>
          <w:noProof/>
        </w:rPr>
        <mc:AlternateContent>
          <mc:Choice Requires="wps">
            <w:drawing>
              <wp:anchor distT="0" distB="0" distL="114300" distR="114300" simplePos="0" relativeHeight="251701344" behindDoc="0" locked="0" layoutInCell="1" allowOverlap="1" wp14:anchorId="3BDBE99B" wp14:editId="2492FB42">
                <wp:simplePos x="0" y="0"/>
                <wp:positionH relativeFrom="page">
                  <wp:posOffset>4966970</wp:posOffset>
                </wp:positionH>
                <wp:positionV relativeFrom="page">
                  <wp:posOffset>8026400</wp:posOffset>
                </wp:positionV>
                <wp:extent cx="2418080" cy="1666240"/>
                <wp:effectExtent l="0" t="0" r="0" b="10160"/>
                <wp:wrapThrough wrapText="bothSides">
                  <wp:wrapPolygon edited="0">
                    <wp:start x="227" y="0"/>
                    <wp:lineTo x="227" y="21402"/>
                    <wp:lineTo x="21101" y="21402"/>
                    <wp:lineTo x="21101" y="0"/>
                    <wp:lineTo x="227" y="0"/>
                  </wp:wrapPolygon>
                </wp:wrapThrough>
                <wp:docPr id="184" name="Text Box 184"/>
                <wp:cNvGraphicFramePr/>
                <a:graphic xmlns:a="http://schemas.openxmlformats.org/drawingml/2006/main">
                  <a:graphicData uri="http://schemas.microsoft.com/office/word/2010/wordprocessingShape">
                    <wps:wsp>
                      <wps:cNvSpPr txBox="1"/>
                      <wps:spPr bwMode="auto">
                        <a:xfrm>
                          <a:off x="0" y="0"/>
                          <a:ext cx="2418080" cy="16662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E9E8202" w14:textId="1D74C5B7" w:rsidR="00023121" w:rsidRDefault="00023121" w:rsidP="00FE6C43">
                            <w:pPr>
                              <w:jc w:val="center"/>
                            </w:pPr>
                            <w:r>
                              <w:t>Suez Canal</w:t>
                            </w:r>
                          </w:p>
                          <w:p w14:paraId="677C0FBD" w14:textId="30622A55" w:rsidR="00023121" w:rsidRDefault="00023121" w:rsidP="00FE6C43">
                            <w:pPr>
                              <w:jc w:val="center"/>
                            </w:pPr>
                            <w:r>
                              <w:t xml:space="preserve">A canal that was a human-made waterway that cut through the Isthmus of Suez, which connected the Red Sea to the Mediterranean Sea. </w:t>
                            </w:r>
                          </w:p>
                          <w:p w14:paraId="23D1C138" w14:textId="77777777" w:rsidR="00023121" w:rsidRDefault="00023121" w:rsidP="00FE6C43">
                            <w:pPr>
                              <w:jc w:val="center"/>
                            </w:pP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id="Text Box 184" o:spid="_x0000_s1076" type="#_x0000_t202" style="position:absolute;margin-left:391.1pt;margin-top:632pt;width:190.4pt;height:131.2pt;z-index:251701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" mv:complextextbox="1" filled="f" stroked="f">
                <v:textbox inset=",0,,0">
                  <w:txbxContent>
                    <w:p w14:paraId="3E9E8202" w14:textId="1D74C5B7" w:rsidR="00023121" w:rsidRDefault="00023121" w:rsidP="00FE6C43">
                      <w:pPr>
                        <w:jc w:val="center"/>
                      </w:pPr>
                      <w:r>
                        <w:t>Suez Canal</w:t>
                      </w:r>
                    </w:p>
                    <w:p w14:paraId="677C0FBD" w14:textId="30622A55" w:rsidR="00023121" w:rsidRDefault="00023121" w:rsidP="00FE6C43">
                      <w:pPr>
                        <w:jc w:val="center"/>
                      </w:pPr>
                      <w:r>
                        <w:t xml:space="preserve">A canal that was a human-made waterway that cut through the Isthmus of Suez, which connected the Red Sea to the Mediterranean Sea. </w:t>
                      </w:r>
                    </w:p>
                    <w:p w14:paraId="23D1C138" w14:textId="77777777" w:rsidR="00023121" w:rsidRDefault="00023121" w:rsidP="00FE6C43">
                      <w:pPr>
                        <w:jc w:val="center"/>
                      </w:pPr>
                    </w:p>
                  </w:txbxContent>
                </v:textbox>
                <w10:wrap type="through" anchorx="page" anchory="page"/>
              </v:shape>
            </w:pict>
          </mc:Fallback>
        </mc:AlternateContent>
      </w:r>
      <w:r w:rsidR="0023557E">
        <w:rPr>
          <w:noProof/>
        </w:rPr>
        <w:drawing>
          <wp:anchor distT="0" distB="0" distL="118745" distR="118745" simplePos="0" relativeHeight="251665504" behindDoc="0" locked="0" layoutInCell="1" allowOverlap="1" wp14:anchorId="31A27A58" wp14:editId="220D3C3B">
            <wp:simplePos x="0" y="0"/>
            <wp:positionH relativeFrom="page">
              <wp:posOffset>4988560</wp:posOffset>
            </wp:positionH>
            <wp:positionV relativeFrom="page">
              <wp:posOffset>1760220</wp:posOffset>
            </wp:positionV>
            <wp:extent cx="2507615" cy="1691640"/>
            <wp:effectExtent l="228600" t="228600" r="235585" b="314960"/>
            <wp:wrapTight wrapText="bothSides">
              <wp:wrapPolygon edited="0">
                <wp:start x="20633" y="-1425"/>
                <wp:lineTo x="-949" y="-4226"/>
                <wp:lineTo x="-1700" y="6092"/>
                <wp:lineTo x="-1582" y="16550"/>
                <wp:lineTo x="-987" y="23496"/>
                <wp:lineTo x="2058" y="23983"/>
                <wp:lineTo x="2323" y="23373"/>
                <wp:lineTo x="8484" y="23380"/>
                <wp:lineTo x="8701" y="23415"/>
                <wp:lineTo x="22781" y="20448"/>
                <wp:lineTo x="22603" y="4762"/>
                <wp:lineTo x="22303" y="-180"/>
                <wp:lineTo x="22373" y="-1147"/>
                <wp:lineTo x="20633" y="-1425"/>
              </wp:wrapPolygon>
            </wp:wrapTight>
            <wp:docPr id="2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4" descr=":checker:checker photos:42-16152551.jpg"/>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bwMode="auto">
                    <a:xfrm rot="21230378">
                      <a:off x="0" y="0"/>
                      <a:ext cx="250761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3557E">
        <w:rPr>
          <w:noProof/>
        </w:rPr>
        <w:drawing>
          <wp:anchor distT="0" distB="0" distL="118745" distR="118745" simplePos="0" relativeHeight="251667552" behindDoc="0" locked="0" layoutInCell="1" allowOverlap="1" wp14:anchorId="71D43E01" wp14:editId="0AC391FA">
            <wp:simplePos x="0" y="0"/>
            <wp:positionH relativeFrom="page">
              <wp:posOffset>2639695</wp:posOffset>
            </wp:positionH>
            <wp:positionV relativeFrom="page">
              <wp:posOffset>2035810</wp:posOffset>
            </wp:positionV>
            <wp:extent cx="2349500" cy="1691640"/>
            <wp:effectExtent l="228600" t="203200" r="241300" b="289560"/>
            <wp:wrapTight wrapText="bothSides">
              <wp:wrapPolygon edited="0">
                <wp:start x="-1053" y="-1169"/>
                <wp:lineTo x="-1709" y="-435"/>
                <wp:lineTo x="-1491" y="21029"/>
                <wp:lineTo x="16244" y="23373"/>
                <wp:lineTo x="18865" y="24023"/>
                <wp:lineTo x="22587" y="23558"/>
                <wp:lineTo x="22887" y="17334"/>
                <wp:lineTo x="22754" y="-2839"/>
                <wp:lineTo x="1040" y="-1430"/>
                <wp:lineTo x="-1053" y="-1169"/>
              </wp:wrapPolygon>
            </wp:wrapTight>
            <wp:docPr id="22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56" descr=":checker:checker photos:42-16810939.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rot="308251">
                      <a:off x="0" y="0"/>
                      <a:ext cx="2349500"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23557E">
        <w:rPr>
          <w:noProof/>
        </w:rPr>
        <w:drawing>
          <wp:anchor distT="0" distB="0" distL="118745" distR="118745" simplePos="0" relativeHeight="251666528" behindDoc="0" locked="0" layoutInCell="1" allowOverlap="1" wp14:anchorId="41843DED" wp14:editId="4807D0EC">
            <wp:simplePos x="0" y="0"/>
            <wp:positionH relativeFrom="page">
              <wp:posOffset>472440</wp:posOffset>
            </wp:positionH>
            <wp:positionV relativeFrom="page">
              <wp:posOffset>1965325</wp:posOffset>
            </wp:positionV>
            <wp:extent cx="2235835" cy="1616710"/>
            <wp:effectExtent l="330200" t="381000" r="329565" b="466090"/>
            <wp:wrapTight wrapText="bothSides">
              <wp:wrapPolygon edited="0">
                <wp:start x="21362" y="-1729"/>
                <wp:lineTo x="7016" y="-6357"/>
                <wp:lineTo x="5997" y="-1114"/>
                <wp:lineTo x="-875" y="-3667"/>
                <wp:lineTo x="-2676" y="6908"/>
                <wp:lineTo x="-1491" y="7349"/>
                <wp:lineTo x="-2510" y="12592"/>
                <wp:lineTo x="-1562" y="12945"/>
                <wp:lineTo x="-2390" y="17205"/>
                <wp:lineTo x="-1633" y="18540"/>
                <wp:lineTo x="-1339" y="23569"/>
                <wp:lineTo x="557" y="24273"/>
                <wp:lineTo x="921" y="23706"/>
                <wp:lineTo x="12349" y="23736"/>
                <wp:lineTo x="22847" y="22014"/>
                <wp:lineTo x="22681" y="16330"/>
                <wp:lineTo x="22823" y="5138"/>
                <wp:lineTo x="22547" y="-1289"/>
                <wp:lineTo x="21362" y="-1729"/>
              </wp:wrapPolygon>
            </wp:wrapTight>
            <wp:docPr id="2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bwMode="auto">
                    <a:xfrm rot="20697645" flipH="1">
                      <a:off x="0" y="0"/>
                      <a:ext cx="2235835" cy="161671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B228D">
        <w:rPr>
          <w:noProof/>
        </w:rPr>
        <mc:AlternateContent>
          <mc:Choice Requires="wps">
            <w:drawing>
              <wp:anchor distT="0" distB="0" distL="114300" distR="114300" simplePos="0" relativeHeight="251668576" behindDoc="0" locked="0" layoutInCell="1" allowOverlap="1" wp14:anchorId="50A9AF10" wp14:editId="4E314A1D">
                <wp:simplePos x="0" y="0"/>
                <wp:positionH relativeFrom="page">
                  <wp:posOffset>365760</wp:posOffset>
                </wp:positionH>
                <wp:positionV relativeFrom="page">
                  <wp:posOffset>762000</wp:posOffset>
                </wp:positionV>
                <wp:extent cx="7040880" cy="457200"/>
                <wp:effectExtent l="0" t="0" r="0" b="0"/>
                <wp:wrapTight wrapText="bothSides">
                  <wp:wrapPolygon edited="0">
                    <wp:start x="78" y="0"/>
                    <wp:lineTo x="78" y="20400"/>
                    <wp:lineTo x="21429" y="20400"/>
                    <wp:lineTo x="21429" y="0"/>
                    <wp:lineTo x="78" y="0"/>
                  </wp:wrapPolygon>
                </wp:wrapTight>
                <wp:docPr id="2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E0FD4B" w14:textId="00ECD3A0" w:rsidR="00023121" w:rsidRPr="00B047B0" w:rsidRDefault="00023121" w:rsidP="002D4AE1">
                            <w:pPr>
                              <w:pStyle w:val="Heading1"/>
                            </w:pPr>
                            <w:r>
                              <w:t>Europeans Claim Muslim Lands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28.8pt;margin-top:60pt;width:554.4pt;height:36pt;z-index:2516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QGzPUCAABY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" filled="f" stroked="f">
                <v:textbox inset=",0,,0">
                  <w:txbxContent>
                    <w:p w14:paraId="1AE0FD4B" w14:textId="00ECD3A0" w:rsidR="00023121" w:rsidRPr="00B047B0" w:rsidRDefault="00023121" w:rsidP="002D4AE1">
                      <w:pPr>
                        <w:pStyle w:val="Heading1"/>
                      </w:pPr>
                      <w:r>
                        <w:t>Europeans Claim Muslim Lands</w:t>
                      </w:r>
                    </w:p>
                  </w:txbxContent>
                </v:textbox>
                <w10:wrap type="tight" anchorx="page" anchory="page"/>
              </v:shape>
            </w:pict>
          </mc:Fallback>
        </mc:AlternateContent>
      </w:r>
      <w:r w:rsidR="002B228D">
        <w:rPr>
          <w:noProof/>
        </w:rPr>
        <mc:AlternateContent>
          <mc:Choice Requires="wps">
            <w:drawing>
              <wp:anchor distT="0" distB="0" distL="114300" distR="114300" simplePos="0" relativeHeight="251670624" behindDoc="0" locked="0" layoutInCell="1" allowOverlap="1" wp14:anchorId="7FDAC79F" wp14:editId="7E324AE9">
                <wp:simplePos x="0" y="0"/>
                <wp:positionH relativeFrom="page">
                  <wp:posOffset>617220</wp:posOffset>
                </wp:positionH>
                <wp:positionV relativeFrom="page">
                  <wp:posOffset>1287145</wp:posOffset>
                </wp:positionV>
                <wp:extent cx="6537960" cy="571500"/>
                <wp:effectExtent l="0" t="0" r="0" b="12700"/>
                <wp:wrapTight wrapText="bothSides">
                  <wp:wrapPolygon edited="0">
                    <wp:start x="84" y="0"/>
                    <wp:lineTo x="84" y="21120"/>
                    <wp:lineTo x="21399" y="21120"/>
                    <wp:lineTo x="21399" y="0"/>
                    <wp:lineTo x="84" y="0"/>
                  </wp:wrapPolygon>
                </wp:wrapTight>
                <wp:docPr id="2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54728F" w14:textId="7CD2F2C1" w:rsidR="00023121" w:rsidRPr="002B228D" w:rsidRDefault="00023121" w:rsidP="002D4AE1">
                            <w:pPr>
                              <w:pStyle w:val="Heading3"/>
                              <w:rPr>
                                <w:color w:val="FFFFFF" w:themeColor="background1"/>
                              </w:rPr>
                            </w:pPr>
                            <w:r w:rsidRPr="002B228D">
                              <w:rPr>
                                <w:color w:val="FFFFFF" w:themeColor="background1"/>
                              </w:rPr>
                              <w:t>European nations expanded their empires by seizing territories from Muslim states.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48.6pt;margin-top:101.35pt;width:514.8pt;height:45pt;z-index:2516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" filled="f" stroked="f">
                <v:textbox inset=",0,,0">
                  <w:txbxContent>
                    <w:p w14:paraId="0554728F" w14:textId="7CD2F2C1" w:rsidR="00023121" w:rsidRPr="002B228D" w:rsidRDefault="00023121" w:rsidP="002D4AE1">
                      <w:pPr>
                        <w:pStyle w:val="Heading3"/>
                        <w:rPr>
                          <w:color w:val="FFFFFF" w:themeColor="background1"/>
                        </w:rPr>
                      </w:pPr>
                      <w:r w:rsidRPr="002B228D">
                        <w:rPr>
                          <w:color w:val="FFFFFF" w:themeColor="background1"/>
                        </w:rPr>
                        <w:t>European nations expanded their empires by seizing territories from Muslim states.</w:t>
                      </w:r>
                    </w:p>
                  </w:txbxContent>
                </v:textbox>
                <w10:wrap type="tight" anchorx="page" anchory="page"/>
              </v:shape>
            </w:pict>
          </mc:Fallback>
        </mc:AlternateContent>
      </w:r>
      <w:r w:rsidR="00C33185">
        <w:rPr>
          <w:noProof/>
        </w:rPr>
        <mc:AlternateContent>
          <mc:Choice Requires="wps">
            <w:drawing>
              <wp:anchor distT="0" distB="0" distL="114300" distR="114300" simplePos="0" relativeHeight="251672672" behindDoc="0" locked="0" layoutInCell="1" allowOverlap="1" wp14:anchorId="710E5B0A" wp14:editId="4EC792BB">
                <wp:simplePos x="0" y="0"/>
                <wp:positionH relativeFrom="page">
                  <wp:posOffset>4129405</wp:posOffset>
                </wp:positionH>
                <wp:positionV relativeFrom="page">
                  <wp:posOffset>4146550</wp:posOffset>
                </wp:positionV>
                <wp:extent cx="3030220" cy="2711450"/>
                <wp:effectExtent l="0" t="0" r="0" b="6350"/>
                <wp:wrapThrough wrapText="bothSides">
                  <wp:wrapPolygon edited="0">
                    <wp:start x="0" y="0"/>
                    <wp:lineTo x="0" y="21448"/>
                    <wp:lineTo x="21365" y="21448"/>
                    <wp:lineTo x="21365" y="0"/>
                    <wp:lineTo x="0" y="0"/>
                  </wp:wrapPolygon>
                </wp:wrapThrough>
                <wp:docPr id="215" name="Text Box 215"/>
                <wp:cNvGraphicFramePr/>
                <a:graphic xmlns:a="http://schemas.openxmlformats.org/drawingml/2006/main">
                  <a:graphicData uri="http://schemas.microsoft.com/office/word/2010/wordprocessingShape">
                    <wps:wsp>
                      <wps:cNvSpPr txBox="1"/>
                      <wps:spPr bwMode="auto">
                        <a:xfrm>
                          <a:off x="0" y="0"/>
                          <a:ext cx="3030220" cy="2711450"/>
                        </a:xfrm>
                        <a:prstGeom prst="rect">
                          <a:avLst/>
                        </a:prstGeom>
                        <a:solidFill>
                          <a:schemeClr val="bg1"/>
                        </a:solidFill>
                        <a:ln w="6350">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1849B58" w14:textId="77777777" w:rsidR="00023121" w:rsidRPr="00F12D10" w:rsidRDefault="00023121" w:rsidP="00415069">
                            <w:pPr>
                              <w:rPr>
                                <w:color w:val="64852A" w:themeColor="accent2" w:themeShade="80"/>
                                <w:sz w:val="32"/>
                                <w:szCs w:val="32"/>
                              </w:rPr>
                            </w:pPr>
                            <w:r w:rsidRPr="00F12D10">
                              <w:rPr>
                                <w:color w:val="64852A" w:themeColor="accent2" w:themeShade="80"/>
                                <w:sz w:val="32"/>
                                <w:szCs w:val="32"/>
                              </w:rPr>
                              <w:t>Picture Information</w:t>
                            </w:r>
                          </w:p>
                          <w:p w14:paraId="774835F7" w14:textId="31F047DB" w:rsidR="00023121" w:rsidRPr="00153083" w:rsidRDefault="00023121">
                            <w:pPr>
                              <w:rPr>
                                <w:color w:val="595959" w:themeColor="text1" w:themeTint="A6"/>
                                <w:sz w:val="22"/>
                                <w:szCs w:val="22"/>
                              </w:rPr>
                            </w:pPr>
                            <w:r w:rsidRPr="00153083">
                              <w:rPr>
                                <w:color w:val="595959" w:themeColor="text1" w:themeTint="A6"/>
                                <w:sz w:val="22"/>
                                <w:szCs w:val="22"/>
                              </w:rPr>
                              <w:t xml:space="preserve">Top Left: </w:t>
                            </w:r>
                            <w:r>
                              <w:rPr>
                                <w:color w:val="595959" w:themeColor="text1" w:themeTint="A6"/>
                                <w:sz w:val="22"/>
                                <w:szCs w:val="22"/>
                              </w:rPr>
                              <w:t>Muhammad Ali was a common soldier who rose to leadership as a result of his military skill and political shrewdness.</w:t>
                            </w:r>
                          </w:p>
                          <w:p w14:paraId="284B2B02" w14:textId="2BE36C3C" w:rsidR="00023121" w:rsidRPr="00153083" w:rsidRDefault="00023121">
                            <w:pPr>
                              <w:rPr>
                                <w:color w:val="595959" w:themeColor="text1" w:themeTint="A6"/>
                                <w:sz w:val="22"/>
                                <w:szCs w:val="22"/>
                              </w:rPr>
                            </w:pPr>
                            <w:r w:rsidRPr="00153083">
                              <w:rPr>
                                <w:color w:val="595959" w:themeColor="text1" w:themeTint="A6"/>
                                <w:sz w:val="22"/>
                                <w:szCs w:val="22"/>
                              </w:rPr>
                              <w:t xml:space="preserve">Top Center: </w:t>
                            </w:r>
                            <w:r>
                              <w:rPr>
                                <w:color w:val="595959" w:themeColor="text1" w:themeTint="A6"/>
                                <w:sz w:val="22"/>
                                <w:szCs w:val="22"/>
                              </w:rPr>
                              <w:t>The Suez Canal was viewed as the “Lifeline of the Empire” because it allowed Britain quicker access to its colonies in Asia and Africa. The painting represents the opening celebration of the canal on November 17, 1869.</w:t>
                            </w:r>
                          </w:p>
                          <w:p w14:paraId="66BDC351" w14:textId="6DE601E4" w:rsidR="00023121" w:rsidRPr="00153083" w:rsidRDefault="00023121">
                            <w:pPr>
                              <w:rPr>
                                <w:color w:val="595959" w:themeColor="text1" w:themeTint="A6"/>
                                <w:sz w:val="22"/>
                                <w:szCs w:val="22"/>
                              </w:rPr>
                            </w:pPr>
                            <w:r w:rsidRPr="00153083">
                              <w:rPr>
                                <w:color w:val="595959" w:themeColor="text1" w:themeTint="A6"/>
                                <w:sz w:val="22"/>
                                <w:szCs w:val="22"/>
                              </w:rPr>
                              <w:t xml:space="preserve">Top Right: </w:t>
                            </w:r>
                            <w:proofErr w:type="spellStart"/>
                            <w:r>
                              <w:rPr>
                                <w:color w:val="595959" w:themeColor="text1" w:themeTint="A6"/>
                                <w:sz w:val="22"/>
                                <w:szCs w:val="22"/>
                              </w:rPr>
                              <w:t>Nasir</w:t>
                            </w:r>
                            <w:proofErr w:type="spellEnd"/>
                            <w:r>
                              <w:rPr>
                                <w:color w:val="595959" w:themeColor="text1" w:themeTint="A6"/>
                                <w:sz w:val="22"/>
                                <w:szCs w:val="22"/>
                              </w:rPr>
                              <w:t xml:space="preserve"> al-Din was killed by one of al-Afghani’s followers a few years after the boycott.</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79" type="#_x0000_t202" style="position:absolute;margin-left:325.15pt;margin-top:326.5pt;width:238.6pt;height:213.5pt;z-index:2516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" fillcolor="white [3212]" stroked="f" strokeweight=".5pt">
                <v:textbox inset=",0,,0">
                  <w:txbxContent>
                    <w:p w14:paraId="21849B58" w14:textId="77777777" w:rsidR="00023121" w:rsidRPr="00F12D10" w:rsidRDefault="00023121" w:rsidP="00415069">
                      <w:pPr>
                        <w:rPr>
                          <w:color w:val="64852A" w:themeColor="accent2" w:themeShade="80"/>
                          <w:sz w:val="32"/>
                          <w:szCs w:val="32"/>
                        </w:rPr>
                      </w:pPr>
                      <w:r w:rsidRPr="00F12D10">
                        <w:rPr>
                          <w:color w:val="64852A" w:themeColor="accent2" w:themeShade="80"/>
                          <w:sz w:val="32"/>
                          <w:szCs w:val="32"/>
                        </w:rPr>
                        <w:t>Picture Information</w:t>
                      </w:r>
                    </w:p>
                    <w:p w14:paraId="774835F7" w14:textId="31F047DB" w:rsidR="00023121" w:rsidRPr="00153083" w:rsidRDefault="00023121">
                      <w:pPr>
                        <w:rPr>
                          <w:color w:val="595959" w:themeColor="text1" w:themeTint="A6"/>
                          <w:sz w:val="22"/>
                          <w:szCs w:val="22"/>
                        </w:rPr>
                      </w:pPr>
                      <w:r w:rsidRPr="00153083">
                        <w:rPr>
                          <w:color w:val="595959" w:themeColor="text1" w:themeTint="A6"/>
                          <w:sz w:val="22"/>
                          <w:szCs w:val="22"/>
                        </w:rPr>
                        <w:t xml:space="preserve">Top Left: </w:t>
                      </w:r>
                      <w:r>
                        <w:rPr>
                          <w:color w:val="595959" w:themeColor="text1" w:themeTint="A6"/>
                          <w:sz w:val="22"/>
                          <w:szCs w:val="22"/>
                        </w:rPr>
                        <w:t>Muhammad Ali was a common soldier who rose to leadership as a result of his military skill and political shrewdness.</w:t>
                      </w:r>
                    </w:p>
                    <w:p w14:paraId="284B2B02" w14:textId="2BE36C3C" w:rsidR="00023121" w:rsidRPr="00153083" w:rsidRDefault="00023121">
                      <w:pPr>
                        <w:rPr>
                          <w:color w:val="595959" w:themeColor="text1" w:themeTint="A6"/>
                          <w:sz w:val="22"/>
                          <w:szCs w:val="22"/>
                        </w:rPr>
                      </w:pPr>
                      <w:r w:rsidRPr="00153083">
                        <w:rPr>
                          <w:color w:val="595959" w:themeColor="text1" w:themeTint="A6"/>
                          <w:sz w:val="22"/>
                          <w:szCs w:val="22"/>
                        </w:rPr>
                        <w:t xml:space="preserve">Top Center: </w:t>
                      </w:r>
                      <w:r>
                        <w:rPr>
                          <w:color w:val="595959" w:themeColor="text1" w:themeTint="A6"/>
                          <w:sz w:val="22"/>
                          <w:szCs w:val="22"/>
                        </w:rPr>
                        <w:t>The Suez Canal was viewed as the “Lifeline of the Empire” because it allowed Britain quicker access to its colonies in Asia and Africa. The painting represents the opening celebration of the canal on November 17, 1869.</w:t>
                      </w:r>
                    </w:p>
                    <w:p w14:paraId="66BDC351" w14:textId="6DE601E4" w:rsidR="00023121" w:rsidRPr="00153083" w:rsidRDefault="00023121">
                      <w:pPr>
                        <w:rPr>
                          <w:color w:val="595959" w:themeColor="text1" w:themeTint="A6"/>
                          <w:sz w:val="22"/>
                          <w:szCs w:val="22"/>
                        </w:rPr>
                      </w:pPr>
                      <w:r w:rsidRPr="00153083">
                        <w:rPr>
                          <w:color w:val="595959" w:themeColor="text1" w:themeTint="A6"/>
                          <w:sz w:val="22"/>
                          <w:szCs w:val="22"/>
                        </w:rPr>
                        <w:t xml:space="preserve">Top Right: </w:t>
                      </w:r>
                      <w:proofErr w:type="spellStart"/>
                      <w:r>
                        <w:rPr>
                          <w:color w:val="595959" w:themeColor="text1" w:themeTint="A6"/>
                          <w:sz w:val="22"/>
                          <w:szCs w:val="22"/>
                        </w:rPr>
                        <w:t>Nasir</w:t>
                      </w:r>
                      <w:proofErr w:type="spellEnd"/>
                      <w:r>
                        <w:rPr>
                          <w:color w:val="595959" w:themeColor="text1" w:themeTint="A6"/>
                          <w:sz w:val="22"/>
                          <w:szCs w:val="22"/>
                        </w:rPr>
                        <w:t xml:space="preserve"> al-Din was killed by one of al-Afghani’s followers a few years after the boycott.</w:t>
                      </w:r>
                    </w:p>
                  </w:txbxContent>
                </v:textbox>
                <w10:wrap type="through" anchorx="page" anchory="page"/>
              </v:shape>
            </w:pict>
          </mc:Fallback>
        </mc:AlternateContent>
      </w:r>
      <w:r w:rsidR="00C33185">
        <w:rPr>
          <w:noProof/>
        </w:rPr>
        <mc:AlternateContent>
          <mc:Choice Requires="wps">
            <w:drawing>
              <wp:anchor distT="0" distB="0" distL="114300" distR="114300" simplePos="0" relativeHeight="251669600" behindDoc="0" locked="0" layoutInCell="1" allowOverlap="1" wp14:anchorId="5954F2C3" wp14:editId="2AF21316">
                <wp:simplePos x="0" y="0"/>
                <wp:positionH relativeFrom="page">
                  <wp:posOffset>546100</wp:posOffset>
                </wp:positionH>
                <wp:positionV relativeFrom="page">
                  <wp:posOffset>4146550</wp:posOffset>
                </wp:positionV>
                <wp:extent cx="3488690" cy="2499360"/>
                <wp:effectExtent l="0" t="0" r="0" b="15240"/>
                <wp:wrapTight wrapText="bothSides">
                  <wp:wrapPolygon edited="0">
                    <wp:start x="157" y="0"/>
                    <wp:lineTo x="157" y="21512"/>
                    <wp:lineTo x="21230" y="21512"/>
                    <wp:lineTo x="21230" y="0"/>
                    <wp:lineTo x="157" y="0"/>
                  </wp:wrapPolygon>
                </wp:wrapTight>
                <wp:docPr id="2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249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B9F5000" w14:textId="362575DF" w:rsidR="00023121" w:rsidRPr="00CF4C72" w:rsidRDefault="00023121" w:rsidP="002D4AE1">
                            <w:pPr>
                              <w:pStyle w:val="BodyText"/>
                              <w:rPr>
                                <w:sz w:val="26"/>
                                <w:szCs w:val="26"/>
                              </w:rPr>
                            </w:pPr>
                            <w:r>
                              <w:rPr>
                                <w:sz w:val="24"/>
                              </w:rPr>
                              <w:t>The European powers that carved up Africa also looked elsewhere for other lands to control. The Muslim land that rimmed the Mediterranean Sea had largely been claimed as a result of Arab and Ottoman conquests. As you have already learned before, the Ottoman Empire at its peak stretched from Hungary in the north, around the Black Sea, and across Egypt all the way west to the borders of Morocco. But during the empire’s last three hundred years, it had steadily declined in power. Europeans competed with tithers to gain control of this strategically important area.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43pt;margin-top:326.5pt;width:274.7pt;height:196.8pt;z-index:2516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" mv:complextextbox="1" filled="f" stroked="f">
                <v:textbox inset=",0,,0">
                  <w:txbxContent>
                    <w:p w14:paraId="6B9F5000" w14:textId="362575DF" w:rsidR="00023121" w:rsidRPr="00CF4C72" w:rsidRDefault="00023121" w:rsidP="002D4AE1">
                      <w:pPr>
                        <w:pStyle w:val="BodyText"/>
                        <w:rPr>
                          <w:sz w:val="26"/>
                          <w:szCs w:val="26"/>
                        </w:rPr>
                      </w:pPr>
                      <w:r>
                        <w:rPr>
                          <w:sz w:val="24"/>
                        </w:rPr>
                        <w:t>The European powers that carved up Africa also looked elsewhere for other lands to control. The Muslim land that rimmed the Mediterranean Sea had largely been claimed as a result of Arab and Ottoman conquests. As you have already learned before, the Ottoman Empire at its peak stretched from Hungary in the north, around the Black Sea, and across Egypt all the way west to the borders of Morocco. But during the empire’s last three hundred years, it had steadily declined in power. Europeans competed with tithers to gain control of this strategically important area.</w:t>
                      </w:r>
                    </w:p>
                  </w:txbxContent>
                </v:textbox>
                <w10:wrap type="tight" anchorx="page" anchory="page"/>
              </v:shape>
            </w:pict>
          </mc:Fallback>
        </mc:AlternateContent>
      </w:r>
      <w:r w:rsidR="00C33185">
        <w:rPr>
          <w:noProof/>
        </w:rPr>
        <mc:AlternateContent>
          <mc:Choice Requires="wps">
            <w:drawing>
              <wp:anchor distT="0" distB="0" distL="114300" distR="114300" simplePos="0" relativeHeight="251671648" behindDoc="0" locked="0" layoutInCell="1" allowOverlap="1" wp14:anchorId="23D2EA37" wp14:editId="5CC604FA">
                <wp:simplePos x="0" y="0"/>
                <wp:positionH relativeFrom="page">
                  <wp:posOffset>397510</wp:posOffset>
                </wp:positionH>
                <wp:positionV relativeFrom="page">
                  <wp:posOffset>6904990</wp:posOffset>
                </wp:positionV>
                <wp:extent cx="4658995" cy="502920"/>
                <wp:effectExtent l="0" t="0" r="0" b="0"/>
                <wp:wrapTight wrapText="bothSides">
                  <wp:wrapPolygon edited="0">
                    <wp:start x="118" y="1091"/>
                    <wp:lineTo x="118" y="19636"/>
                    <wp:lineTo x="21314" y="19636"/>
                    <wp:lineTo x="21314" y="1091"/>
                    <wp:lineTo x="118" y="1091"/>
                  </wp:wrapPolygon>
                </wp:wrapTight>
                <wp:docPr id="2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86B429" w14:textId="1F5D609C" w:rsidR="00023121" w:rsidRPr="009F6EE7" w:rsidRDefault="00023121" w:rsidP="002D4AE1">
                            <w:pPr>
                              <w:pStyle w:val="Heading2"/>
                            </w:pPr>
                            <w:r>
                              <w:t>Section 3 Vocabulary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31.3pt;margin-top:543.7pt;width:366.85pt;height:39.6pt;z-index:2516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" filled="f" stroked="f">
                <v:textbox inset=",7.2pt,,7.2pt">
                  <w:txbxContent>
                    <w:p w14:paraId="2786B429" w14:textId="1F5D609C" w:rsidR="00023121" w:rsidRPr="009F6EE7" w:rsidRDefault="00023121" w:rsidP="002D4AE1">
                      <w:pPr>
                        <w:pStyle w:val="Heading2"/>
                      </w:pPr>
                      <w:r>
                        <w:t>Section 3 Vocabulary</w:t>
                      </w:r>
                    </w:p>
                  </w:txbxContent>
                </v:textbox>
                <w10:wrap type="tight" anchorx="page" anchory="page"/>
              </v:shape>
            </w:pict>
          </mc:Fallback>
        </mc:AlternateContent>
      </w:r>
      <w:r w:rsidR="00C33185">
        <w:rPr>
          <w:noProof/>
        </w:rPr>
        <mc:AlternateContent>
          <mc:Choice Requires="wpg">
            <w:drawing>
              <wp:anchor distT="0" distB="0" distL="114300" distR="114300" simplePos="0" relativeHeight="251664480" behindDoc="0" locked="0" layoutInCell="1" allowOverlap="1" wp14:anchorId="5EA54BC7" wp14:editId="06590AFB">
                <wp:simplePos x="0" y="0"/>
                <wp:positionH relativeFrom="page">
                  <wp:posOffset>365760</wp:posOffset>
                </wp:positionH>
                <wp:positionV relativeFrom="page">
                  <wp:posOffset>6858000</wp:posOffset>
                </wp:positionV>
                <wp:extent cx="7040880" cy="697865"/>
                <wp:effectExtent l="0" t="0" r="0" b="635"/>
                <wp:wrapNone/>
                <wp:docPr id="22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222"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3"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8pt;margin-top:540pt;width:554.4pt;height:54.95pt;z-index:251664480;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kHzWxQAA&#10;ANwAAAAPAAAAZHJzL2Rvd25yZXYueG1sRI9Ba8JAFITvhf6H5RV6q5uGEkp0lVgieOkhVsXjI/tM&#10;gtm3Ibsmqb++WxA8DjPzDbNYTaYVA/WusazgfRaBIC6tbrhSsP/ZvH2CcB5ZY2uZFPySg9Xy+WmB&#10;qbYjFzTsfCUChF2KCmrvu1RKV9Zk0M1sRxy8s+0N+iD7SuoexwA3rYyjKJEGGw4LNXb0VVN52V2N&#10;gvFmo1t+QP5I1rk9Zd+bYjgelHp9mbI5CE+Tf4Tv7a1WEMcx/J8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QfNbFAAAA3AAAAA8AAAAAAAAAAAAAAAAAlwIAAGRycy9k&#10;b3ducmV2LnhtbFBLBQYAAAAABAAEAPUAAACJAwAAAAA=&#10;" fillcolor="#bbd986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Xi7wwAA&#10;ANwAAAAPAAAAZHJzL2Rvd25yZXYueG1sRI9Bi8IwFITvC/6H8ARva2qVRbpGWUTBi4d21b0+mrdt&#10;sXkpTazVX28EweMw880wi1VvatFR6yrLCibjCARxbnXFhYLD7/ZzDsJ5ZI21ZVJwIwer5eBjgYm2&#10;V06py3whQgm7BBWU3jeJlC4vyaAb24Y4eP+2NeiDbAupW7yGclPLOIq+pMGKw0KJDa1Lys/ZxSiI&#10;N5N7dozPaXYy3Uyamf9L671So2H/8w3CU+/f4Re904GLp/A8E46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bXi7wwAAANwAAAAPAAAAAAAAAAAAAAAAAJcCAABkcnMvZG93&#10;bnJldi54bWxQSwUGAAAAAAQABAD1AAAAhwMAAAAA&#10;" fillcolor="#668431 [3215]" stroked="f" strokecolor="#4a7ebb" strokeweight="1.5pt">
                  <v:shadow opacity="22938f" mv:blur="38100f" offset="0,2pt"/>
                  <v:textbox inset=",7.2pt,,7.2pt"/>
                </v:rect>
                <w10:wrap anchorx="page" anchory="page"/>
              </v:group>
            </w:pict>
          </mc:Fallback>
        </mc:AlternateContent>
      </w:r>
      <w:r w:rsidR="00C33185">
        <w:rPr>
          <w:noProof/>
        </w:rPr>
        <mc:AlternateContent>
          <mc:Choice Requires="wpg">
            <w:drawing>
              <wp:anchor distT="0" distB="0" distL="114300" distR="114300" simplePos="0" relativeHeight="251663456" behindDoc="0" locked="0" layoutInCell="1" allowOverlap="1" wp14:anchorId="2106F210" wp14:editId="2281101A">
                <wp:simplePos x="0" y="0"/>
                <wp:positionH relativeFrom="page">
                  <wp:posOffset>365760</wp:posOffset>
                </wp:positionH>
                <wp:positionV relativeFrom="page">
                  <wp:posOffset>685800</wp:posOffset>
                </wp:positionV>
                <wp:extent cx="7052945" cy="1481455"/>
                <wp:effectExtent l="0" t="0" r="0" b="4445"/>
                <wp:wrapNone/>
                <wp:docPr id="22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225"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6"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227" name="Picture 43" descr=":p1-spec-newsletter-fc4-R2:Assets:checkerboardOverlay-R.p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8pt;margin-top:54pt;width:555.35pt;height:116.65pt;z-index:251663456;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9CnxwAA&#10;ANwAAAAPAAAAZHJzL2Rvd25yZXYueG1sRI/NTsMwEITvlfoO1iJxax0iftpQt4oQIE6UphXluIqX&#10;OCVeR7Zpw9tjJKQeRzPzjWaxGmwnjuRD61jB1TQDQVw73XKjYLd9msxAhIissXNMCn4owGo5Hi2w&#10;0O7EGzpWsREJwqFABSbGvpAy1IYshqnriZP36bzFmKRvpPZ4SnDbyTzLbqXFltOCwZ4eDNVf1bdV&#10;8NjtS+PfD9evd7L6mLu35nm9L5W6vBjKexCRhngO/7dftII8v4G/M+kI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kvQp8cAAADcAAAADwAAAAAAAAAAAAAAAACXAgAAZHJz&#10;L2Rvd25yZXYueG1sUEsFBgAAAAAEAAQA9QAAAIsDAAAAAA==&#10;" fillcolor="#96bc53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tsjwwAA&#10;ANwAAAAPAAAAZHJzL2Rvd25yZXYueG1sRI9Pi8IwFMTvgt8hPMGbphYRqUYRccGLh3b9c300z7bY&#10;vJQmW6uf3iws7HGY+c0w621vatFR6yrLCmbTCARxbnXFhYLz99dkCcJ5ZI21ZVLwIgfbzXCwxkTb&#10;J6fUZb4QoYRdggpK75tESpeXZNBNbUMcvLttDfog20LqFp+h3NQyjqKFNFhxWCixoX1J+SP7MQri&#10;w+ydXeJHml1NN5dm7m9pfVJqPOp3KxCeev8f/qOPOnDxAn7PhCMgN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GtsjwwAAANwAAAAPAAAAAAAAAAAAAAAAAJcCAABkcnMvZG93&#10;bnJldi54bWxQSwUGAAAAAAQABAD1AAAAhwMAAAAA&#10;" fillcolor="#668431 [3215]" stroked="f" strokecolor="#4a7ebb" strokeweight="1.5pt">
                  <v:shadow opacity="22938f" mv:blur="38100f" offset="0,2pt"/>
                  <v:textbox inset=",7.2pt,,7.2pt"/>
                </v:rect>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6y&#10;EFLFAAAA3AAAAA8AAABkcnMvZG93bnJldi54bWxEj09rAjEUxO+FfofwCr3VrAtW2RqlKoIUL/5p&#10;obfH5rm7NHkJm+huv70RBI/DzPyGmc57a8SF2tA4VjAcZCCIS6cbrhQcD+u3CYgQkTUax6TgnwLM&#10;Z89PUyy063hHl32sRIJwKFBBHaMvpAxlTRbDwHni5J1cazEm2VZSt9gluDUyz7J3abHhtFCjp2VN&#10;5d/+bBWcTDf6GW2+1iYOf7eLyXe58j4o9frSf36AiNTHR/je3mgFeT6G25l0BOTs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shBSxQAAANwAAAAPAAAAAAAAAAAAAAAAAJwC&#10;AABkcnMvZG93bnJldi54bWxQSwUGAAAAAAQABAD3AAAAjgMAAAAA&#10;">
                  <v:imagedata r:id="rId33" o:title="checkerboardOverlay-R.png"/>
                  <o:lock v:ext="edit" aspectratio="f"/>
                </v:shape>
                <w10:wrap anchorx="page" anchory="page"/>
              </v:group>
            </w:pict>
          </mc:Fallback>
        </mc:AlternateContent>
      </w:r>
      <w:r w:rsidR="007916B2">
        <w:br w:type="page"/>
      </w:r>
      <w:r w:rsidR="007916B2">
        <w:rPr>
          <w:noProof/>
        </w:rPr>
        <w:lastRenderedPageBreak/>
        <mc:AlternateContent>
          <mc:Choice Requires="wps">
            <w:drawing>
              <wp:anchor distT="0" distB="0" distL="114300" distR="114300" simplePos="0" relativeHeight="251730016" behindDoc="0" locked="0" layoutInCell="1" allowOverlap="1" wp14:anchorId="4D985A62" wp14:editId="68D03E36">
                <wp:simplePos x="0" y="0"/>
                <wp:positionH relativeFrom="page">
                  <wp:posOffset>454660</wp:posOffset>
                </wp:positionH>
                <wp:positionV relativeFrom="page">
                  <wp:posOffset>8521700</wp:posOffset>
                </wp:positionV>
                <wp:extent cx="1920240" cy="1089660"/>
                <wp:effectExtent l="0" t="0" r="0" b="2540"/>
                <wp:wrapTight wrapText="bothSides">
                  <wp:wrapPolygon edited="0">
                    <wp:start x="286" y="0"/>
                    <wp:lineTo x="286" y="21147"/>
                    <wp:lineTo x="20857" y="21147"/>
                    <wp:lineTo x="20857" y="0"/>
                    <wp:lineTo x="286" y="0"/>
                  </wp:wrapPolygon>
                </wp:wrapTight>
                <wp:docPr id="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946842F" w14:textId="77777777" w:rsidR="00023121" w:rsidRDefault="00023121" w:rsidP="007916B2">
                            <w:pPr>
                              <w:pStyle w:val="BodyText3"/>
                              <w:rPr>
                                <w:sz w:val="28"/>
                                <w:szCs w:val="28"/>
                              </w:rPr>
                            </w:pPr>
                            <w:r>
                              <w:rPr>
                                <w:sz w:val="28"/>
                                <w:szCs w:val="28"/>
                              </w:rPr>
                              <w:t>Class System in India:</w:t>
                            </w:r>
                          </w:p>
                          <w:p w14:paraId="4149C5BB" w14:textId="77777777" w:rsidR="00023121" w:rsidRPr="00A71710" w:rsidRDefault="00023121" w:rsidP="007916B2">
                            <w:pPr>
                              <w:pStyle w:val="BodyText3"/>
                              <w:rPr>
                                <w:sz w:val="28"/>
                                <w:szCs w:val="28"/>
                              </w:rPr>
                            </w:pPr>
                            <w:proofErr w:type="gramStart"/>
                            <w:r>
                              <w:rPr>
                                <w:sz w:val="28"/>
                                <w:szCs w:val="28"/>
                              </w:rPr>
                              <w:t>A British officer being waited on by Indian servants.</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2" type="#_x0000_t202" style="position:absolute;margin-left:35.8pt;margin-top:671pt;width:151.2pt;height:85.8pt;z-index:2517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" mv:complextextbox="1" filled="f" stroked="f">
                <v:textbox inset=",0,,0">
                  <w:txbxContent>
                    <w:p w14:paraId="1946842F" w14:textId="77777777" w:rsidR="00023121" w:rsidRDefault="00023121" w:rsidP="007916B2">
                      <w:pPr>
                        <w:pStyle w:val="BodyText3"/>
                        <w:rPr>
                          <w:sz w:val="28"/>
                          <w:szCs w:val="28"/>
                        </w:rPr>
                      </w:pPr>
                      <w:r>
                        <w:rPr>
                          <w:sz w:val="28"/>
                          <w:szCs w:val="28"/>
                        </w:rPr>
                        <w:t>Class System in India:</w:t>
                      </w:r>
                    </w:p>
                    <w:p w14:paraId="4149C5BB" w14:textId="77777777" w:rsidR="00023121" w:rsidRPr="00A71710" w:rsidRDefault="00023121" w:rsidP="007916B2">
                      <w:pPr>
                        <w:pStyle w:val="BodyText3"/>
                        <w:rPr>
                          <w:sz w:val="28"/>
                          <w:szCs w:val="28"/>
                        </w:rPr>
                      </w:pPr>
                      <w:proofErr w:type="gramStart"/>
                      <w:r>
                        <w:rPr>
                          <w:sz w:val="28"/>
                          <w:szCs w:val="28"/>
                        </w:rPr>
                        <w:t>A British officer being waited on by Indian servants.</w:t>
                      </w:r>
                      <w:proofErr w:type="gramEnd"/>
                    </w:p>
                  </w:txbxContent>
                </v:textbox>
                <w10:wrap type="tight" anchorx="page" anchory="page"/>
              </v:shape>
            </w:pict>
          </mc:Fallback>
        </mc:AlternateContent>
      </w:r>
      <w:r w:rsidR="007916B2">
        <w:rPr>
          <w:noProof/>
        </w:rPr>
        <w:drawing>
          <wp:anchor distT="0" distB="0" distL="118745" distR="118745" simplePos="0" relativeHeight="251726944" behindDoc="0" locked="0" layoutInCell="1" allowOverlap="1" wp14:anchorId="17EF8AF1" wp14:editId="5BB1F38D">
            <wp:simplePos x="0" y="0"/>
            <wp:positionH relativeFrom="page">
              <wp:posOffset>368300</wp:posOffset>
            </wp:positionH>
            <wp:positionV relativeFrom="page">
              <wp:posOffset>6663055</wp:posOffset>
            </wp:positionV>
            <wp:extent cx="2037715" cy="1401445"/>
            <wp:effectExtent l="279400" t="330200" r="248285" b="401955"/>
            <wp:wrapTight wrapText="bothSides">
              <wp:wrapPolygon edited="0">
                <wp:start x="21423" y="-1853"/>
                <wp:lineTo x="3488" y="-7263"/>
                <wp:lineTo x="2490" y="-1170"/>
                <wp:lineTo x="-1177" y="-2440"/>
                <wp:lineTo x="-2650" y="9927"/>
                <wp:lineTo x="-1603" y="10290"/>
                <wp:lineTo x="-2601" y="16384"/>
                <wp:lineTo x="-1554" y="16747"/>
                <wp:lineTo x="-1305" y="23674"/>
                <wp:lineTo x="790" y="24400"/>
                <wp:lineTo x="1177" y="23729"/>
                <wp:lineTo x="18875" y="23825"/>
                <wp:lineTo x="22954" y="19202"/>
                <wp:lineTo x="22732" y="-1400"/>
                <wp:lineTo x="21423" y="-1853"/>
              </wp:wrapPolygon>
            </wp:wrapTight>
            <wp:docPr id="18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55" descr=":checker:checker photos:42-16425526.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20795771">
                      <a:off x="0" y="0"/>
                      <a:ext cx="2037715" cy="140144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916B2">
        <w:rPr>
          <w:noProof/>
        </w:rPr>
        <mc:AlternateContent>
          <mc:Choice Requires="wps">
            <w:drawing>
              <wp:anchor distT="0" distB="0" distL="114300" distR="114300" simplePos="0" relativeHeight="251728992" behindDoc="0" locked="0" layoutInCell="1" allowOverlap="1" wp14:anchorId="54D9444F" wp14:editId="2E1E6D9B">
                <wp:simplePos x="0" y="0"/>
                <wp:positionH relativeFrom="page">
                  <wp:posOffset>353695</wp:posOffset>
                </wp:positionH>
                <wp:positionV relativeFrom="page">
                  <wp:posOffset>1243330</wp:posOffset>
                </wp:positionV>
                <wp:extent cx="2109470" cy="5346700"/>
                <wp:effectExtent l="0" t="0" r="0" b="12700"/>
                <wp:wrapTight wrapText="bothSides">
                  <wp:wrapPolygon edited="0">
                    <wp:start x="260" y="0"/>
                    <wp:lineTo x="260" y="21549"/>
                    <wp:lineTo x="21067" y="21549"/>
                    <wp:lineTo x="21067" y="0"/>
                    <wp:lineTo x="260" y="0"/>
                  </wp:wrapPolygon>
                </wp:wrapTight>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534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6337BC9" w14:textId="77777777" w:rsidR="00023121" w:rsidRPr="004514C1" w:rsidRDefault="00023121" w:rsidP="007916B2">
                            <w:pPr>
                              <w:pStyle w:val="BodyText3"/>
                              <w:rPr>
                                <w:color w:val="668431" w:themeColor="text2"/>
                              </w:rPr>
                            </w:pPr>
                            <w:r w:rsidRPr="004514C1">
                              <w:rPr>
                                <w:color w:val="668431" w:themeColor="text2"/>
                              </w:rPr>
                              <w:t>British Army</w:t>
                            </w:r>
                          </w:p>
                          <w:p w14:paraId="4020BA97" w14:textId="77777777" w:rsidR="00023121" w:rsidRDefault="00023121" w:rsidP="007916B2">
                            <w:pPr>
                              <w:pStyle w:val="BodyText3"/>
                            </w:pPr>
                            <w:r>
                              <w:t>Social class determined the way of life for the British Army in India. Upper-class men served as officers. Lower-class British served at lesser rank and did not advance past the rank of sergeant. Only men with the rank of sergeant and above were allowed to bring their wives to India.</w:t>
                            </w:r>
                          </w:p>
                          <w:p w14:paraId="42A31443" w14:textId="77777777" w:rsidR="00023121" w:rsidRDefault="00023121" w:rsidP="007916B2">
                            <w:pPr>
                              <w:pStyle w:val="BodyText3"/>
                            </w:pPr>
                            <w:r>
                              <w:t>Each English officer’s wife attempted to re-create England in the home setting. Like a general, she directed an army of 20-30 servants.</w:t>
                            </w:r>
                          </w:p>
                          <w:p w14:paraId="054D2D47" w14:textId="77777777" w:rsidR="00023121" w:rsidRDefault="00023121" w:rsidP="007916B2">
                            <w:pPr>
                              <w:pStyle w:val="BodyText3"/>
                            </w:pPr>
                          </w:p>
                          <w:p w14:paraId="7CCEB596" w14:textId="77777777" w:rsidR="00023121" w:rsidRPr="004514C1" w:rsidRDefault="00023121" w:rsidP="007916B2">
                            <w:pPr>
                              <w:pStyle w:val="BodyText3"/>
                              <w:rPr>
                                <w:color w:val="668431" w:themeColor="text2"/>
                              </w:rPr>
                            </w:pPr>
                            <w:r w:rsidRPr="004514C1">
                              <w:rPr>
                                <w:color w:val="668431" w:themeColor="text2"/>
                              </w:rPr>
                              <w:t>Indian Servants</w:t>
                            </w:r>
                          </w:p>
                          <w:p w14:paraId="21192F8F" w14:textId="77777777" w:rsidR="00023121" w:rsidRDefault="00023121" w:rsidP="007916B2">
                            <w:pPr>
                              <w:pStyle w:val="BodyText3"/>
                            </w:pPr>
                            <w:r>
                              <w:t xml:space="preserve">Caste determined Indian occupations. Castes were divided into four broad categories called </w:t>
                            </w:r>
                            <w:proofErr w:type="spellStart"/>
                            <w:proofErr w:type="gramStart"/>
                            <w:r>
                              <w:t>varna</w:t>
                            </w:r>
                            <w:proofErr w:type="spellEnd"/>
                            <w:proofErr w:type="gramEnd"/>
                            <w:r>
                              <w:t xml:space="preserve">. Indian civil servants were of the third </w:t>
                            </w:r>
                            <w:proofErr w:type="spellStart"/>
                            <w:proofErr w:type="gramStart"/>
                            <w:r>
                              <w:t>varna</w:t>
                            </w:r>
                            <w:proofErr w:type="spellEnd"/>
                            <w:proofErr w:type="gramEnd"/>
                            <w:r>
                              <w:t xml:space="preserve">. House and personal servants were the fourth </w:t>
                            </w:r>
                            <w:proofErr w:type="spellStart"/>
                            <w:proofErr w:type="gramStart"/>
                            <w:r>
                              <w:t>varna</w:t>
                            </w:r>
                            <w:proofErr w:type="spellEnd"/>
                            <w:proofErr w:type="gramEnd"/>
                            <w:r>
                              <w:t>.</w:t>
                            </w:r>
                          </w:p>
                          <w:p w14:paraId="5E42425C" w14:textId="77777777" w:rsidR="00023121" w:rsidRPr="009F6EE7" w:rsidRDefault="00023121" w:rsidP="007916B2">
                            <w:pPr>
                              <w:pStyle w:val="BodyText3"/>
                            </w:pPr>
                            <w:r>
                              <w:t xml:space="preserve">Even within the </w:t>
                            </w:r>
                            <w:proofErr w:type="spellStart"/>
                            <w:proofErr w:type="gramStart"/>
                            <w:r>
                              <w:t>varna</w:t>
                            </w:r>
                            <w:proofErr w:type="spellEnd"/>
                            <w:proofErr w:type="gramEnd"/>
                            <w:r>
                              <w:t xml:space="preserve">, jobs were strictly regulated, which is why such large servant staffs were required. For example, even if two servants were from the same </w:t>
                            </w:r>
                            <w:proofErr w:type="spellStart"/>
                            <w:proofErr w:type="gramStart"/>
                            <w:r>
                              <w:t>varna</w:t>
                            </w:r>
                            <w:proofErr w:type="spellEnd"/>
                            <w:proofErr w:type="gramEnd"/>
                            <w:r>
                              <w:t>, they had two different jobs.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3" type="#_x0000_t202" style="position:absolute;margin-left:27.85pt;margin-top:97.9pt;width:166.1pt;height:421pt;z-index:2517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" mv:complextextbox="1" filled="f" stroked="f">
                <v:textbox inset=",0,,0">
                  <w:txbxContent>
                    <w:p w14:paraId="46337BC9" w14:textId="77777777" w:rsidR="00023121" w:rsidRPr="004514C1" w:rsidRDefault="00023121" w:rsidP="007916B2">
                      <w:pPr>
                        <w:pStyle w:val="BodyText3"/>
                        <w:rPr>
                          <w:color w:val="668431" w:themeColor="text2"/>
                        </w:rPr>
                      </w:pPr>
                      <w:r w:rsidRPr="004514C1">
                        <w:rPr>
                          <w:color w:val="668431" w:themeColor="text2"/>
                        </w:rPr>
                        <w:t>British Army</w:t>
                      </w:r>
                    </w:p>
                    <w:p w14:paraId="4020BA97" w14:textId="77777777" w:rsidR="00023121" w:rsidRDefault="00023121" w:rsidP="007916B2">
                      <w:pPr>
                        <w:pStyle w:val="BodyText3"/>
                      </w:pPr>
                      <w:r>
                        <w:t>Social class determined the way of life for the British Army in India. Upper-class men served as officers. Lower-class British served at lesser rank and did not advance past the rank of sergeant. Only men with the rank of sergeant and above were allowed to bring their wives to India.</w:t>
                      </w:r>
                    </w:p>
                    <w:p w14:paraId="42A31443" w14:textId="77777777" w:rsidR="00023121" w:rsidRDefault="00023121" w:rsidP="007916B2">
                      <w:pPr>
                        <w:pStyle w:val="BodyText3"/>
                      </w:pPr>
                      <w:r>
                        <w:t>Each English officer’s wife attempted to re-create England in the home setting. Like a general, she directed an army of 20-30 servants.</w:t>
                      </w:r>
                    </w:p>
                    <w:p w14:paraId="054D2D47" w14:textId="77777777" w:rsidR="00023121" w:rsidRDefault="00023121" w:rsidP="007916B2">
                      <w:pPr>
                        <w:pStyle w:val="BodyText3"/>
                      </w:pPr>
                    </w:p>
                    <w:p w14:paraId="7CCEB596" w14:textId="77777777" w:rsidR="00023121" w:rsidRPr="004514C1" w:rsidRDefault="00023121" w:rsidP="007916B2">
                      <w:pPr>
                        <w:pStyle w:val="BodyText3"/>
                        <w:rPr>
                          <w:color w:val="668431" w:themeColor="text2"/>
                        </w:rPr>
                      </w:pPr>
                      <w:r w:rsidRPr="004514C1">
                        <w:rPr>
                          <w:color w:val="668431" w:themeColor="text2"/>
                        </w:rPr>
                        <w:t>Indian Servants</w:t>
                      </w:r>
                    </w:p>
                    <w:p w14:paraId="21192F8F" w14:textId="77777777" w:rsidR="00023121" w:rsidRDefault="00023121" w:rsidP="007916B2">
                      <w:pPr>
                        <w:pStyle w:val="BodyText3"/>
                      </w:pPr>
                      <w:r>
                        <w:t xml:space="preserve">Caste determined Indian occupations. Castes were divided into four broad categories called </w:t>
                      </w:r>
                      <w:proofErr w:type="spellStart"/>
                      <w:proofErr w:type="gramStart"/>
                      <w:r>
                        <w:t>varna</w:t>
                      </w:r>
                      <w:proofErr w:type="spellEnd"/>
                      <w:proofErr w:type="gramEnd"/>
                      <w:r>
                        <w:t xml:space="preserve">. Indian civil servants were of the third </w:t>
                      </w:r>
                      <w:proofErr w:type="spellStart"/>
                      <w:proofErr w:type="gramStart"/>
                      <w:r>
                        <w:t>varna</w:t>
                      </w:r>
                      <w:proofErr w:type="spellEnd"/>
                      <w:proofErr w:type="gramEnd"/>
                      <w:r>
                        <w:t xml:space="preserve">. House and personal servants were the fourth </w:t>
                      </w:r>
                      <w:proofErr w:type="spellStart"/>
                      <w:proofErr w:type="gramStart"/>
                      <w:r>
                        <w:t>varna</w:t>
                      </w:r>
                      <w:proofErr w:type="spellEnd"/>
                      <w:proofErr w:type="gramEnd"/>
                      <w:r>
                        <w:t>.</w:t>
                      </w:r>
                    </w:p>
                    <w:p w14:paraId="5E42425C" w14:textId="77777777" w:rsidR="00023121" w:rsidRPr="009F6EE7" w:rsidRDefault="00023121" w:rsidP="007916B2">
                      <w:pPr>
                        <w:pStyle w:val="BodyText3"/>
                      </w:pPr>
                      <w:r>
                        <w:t xml:space="preserve">Even within the </w:t>
                      </w:r>
                      <w:proofErr w:type="spellStart"/>
                      <w:proofErr w:type="gramStart"/>
                      <w:r>
                        <w:t>varna</w:t>
                      </w:r>
                      <w:proofErr w:type="spellEnd"/>
                      <w:proofErr w:type="gramEnd"/>
                      <w:r>
                        <w:t xml:space="preserve">, jobs were strictly regulated, which is why such large servant staffs were required. For example, even if two servants were from the same </w:t>
                      </w:r>
                      <w:proofErr w:type="spellStart"/>
                      <w:proofErr w:type="gramStart"/>
                      <w:r>
                        <w:t>varna</w:t>
                      </w:r>
                      <w:proofErr w:type="spellEnd"/>
                      <w:proofErr w:type="gramEnd"/>
                      <w:r>
                        <w:t>, they had two different jobs.</w:t>
                      </w:r>
                    </w:p>
                  </w:txbxContent>
                </v:textbox>
                <w10:wrap type="tight" anchorx="page" anchory="page"/>
              </v:shape>
            </w:pict>
          </mc:Fallback>
        </mc:AlternateContent>
      </w:r>
      <w:r w:rsidR="007916B2">
        <w:rPr>
          <w:noProof/>
        </w:rPr>
        <mc:AlternateContent>
          <mc:Choice Requires="wps">
            <w:drawing>
              <wp:anchor distT="0" distB="0" distL="114300" distR="114300" simplePos="0" relativeHeight="251727968" behindDoc="0" locked="0" layoutInCell="1" allowOverlap="1" wp14:anchorId="605FA428" wp14:editId="50296BFF">
                <wp:simplePos x="0" y="0"/>
                <wp:positionH relativeFrom="page">
                  <wp:posOffset>365125</wp:posOffset>
                </wp:positionH>
                <wp:positionV relativeFrom="page">
                  <wp:posOffset>480060</wp:posOffset>
                </wp:positionV>
                <wp:extent cx="2113915" cy="586740"/>
                <wp:effectExtent l="0" t="0" r="0" b="22860"/>
                <wp:wrapTight wrapText="bothSides">
                  <wp:wrapPolygon edited="0">
                    <wp:start x="260" y="0"/>
                    <wp:lineTo x="260" y="21506"/>
                    <wp:lineTo x="21023" y="21506"/>
                    <wp:lineTo x="21023" y="0"/>
                    <wp:lineTo x="260" y="0"/>
                  </wp:wrapPolygon>
                </wp:wrapTight>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EF8B337" w14:textId="77777777" w:rsidR="00023121" w:rsidRPr="00184A23" w:rsidRDefault="00023121" w:rsidP="007916B2">
                            <w:pPr>
                              <w:pStyle w:val="Heading4"/>
                              <w:rPr>
                                <w:b/>
                                <w:sz w:val="36"/>
                                <w:szCs w:val="36"/>
                              </w:rPr>
                            </w:pPr>
                            <w:r w:rsidRPr="00184A23">
                              <w:rPr>
                                <w:b/>
                                <w:sz w:val="36"/>
                                <w:szCs w:val="36"/>
                              </w:rPr>
                              <w:t>Social Class in India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28.75pt;margin-top:37.8pt;width:166.45pt;height:46.2pt;z-index:2517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" mv:complextextbox="1" filled="f" stroked="f">
                <v:textbox inset=",0,,0">
                  <w:txbxContent>
                    <w:p w14:paraId="2EF8B337" w14:textId="77777777" w:rsidR="00023121" w:rsidRPr="00184A23" w:rsidRDefault="00023121" w:rsidP="007916B2">
                      <w:pPr>
                        <w:pStyle w:val="Heading4"/>
                        <w:rPr>
                          <w:b/>
                          <w:sz w:val="36"/>
                          <w:szCs w:val="36"/>
                        </w:rPr>
                      </w:pPr>
                      <w:r w:rsidRPr="00184A23">
                        <w:rPr>
                          <w:b/>
                          <w:sz w:val="36"/>
                          <w:szCs w:val="36"/>
                        </w:rPr>
                        <w:t>Social Class in India</w:t>
                      </w:r>
                    </w:p>
                  </w:txbxContent>
                </v:textbox>
                <w10:wrap type="tight" anchorx="page" anchory="page"/>
              </v:shape>
            </w:pict>
          </mc:Fallback>
        </mc:AlternateContent>
      </w:r>
      <w:r w:rsidR="007916B2">
        <w:rPr>
          <w:noProof/>
        </w:rPr>
        <mc:AlternateContent>
          <mc:Choice Requires="wps">
            <w:drawing>
              <wp:anchor distT="0" distB="0" distL="114300" distR="114300" simplePos="0" relativeHeight="251723872" behindDoc="0" locked="0" layoutInCell="1" allowOverlap="1" wp14:anchorId="6020EAD4" wp14:editId="69DDB502">
                <wp:simplePos x="0" y="0"/>
                <wp:positionH relativeFrom="page">
                  <wp:posOffset>5288280</wp:posOffset>
                </wp:positionH>
                <wp:positionV relativeFrom="page">
                  <wp:posOffset>2560320</wp:posOffset>
                </wp:positionV>
                <wp:extent cx="2121535" cy="7033260"/>
                <wp:effectExtent l="0" t="0" r="0" b="2540"/>
                <wp:wrapTight wrapText="bothSides">
                  <wp:wrapPolygon edited="0">
                    <wp:start x="259" y="0"/>
                    <wp:lineTo x="259" y="21530"/>
                    <wp:lineTo x="20947" y="21530"/>
                    <wp:lineTo x="20947" y="0"/>
                    <wp:lineTo x="259" y="0"/>
                  </wp:wrapPolygon>
                </wp:wrapTight>
                <wp:docPr id="3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703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43"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85" type="#_x0000_t202" style="position:absolute;margin-left:416.4pt;margin-top:201.6pt;width:167.05pt;height:553.8pt;z-index:2517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" mv:complextextbox="1" filled="f" stroked="f">
                <v:textbox inset=",0,,0">
                  <w:txbxContent/>
                </v:textbox>
                <w10:wrap type="tight" anchorx="page" anchory="page"/>
              </v:shape>
            </w:pict>
          </mc:Fallback>
        </mc:AlternateContent>
      </w:r>
      <w:r w:rsidR="007916B2">
        <w:rPr>
          <w:noProof/>
        </w:rPr>
        <mc:AlternateContent>
          <mc:Choice Requires="wps">
            <w:drawing>
              <wp:anchor distT="0" distB="0" distL="114300" distR="114300" simplePos="0" relativeHeight="251732064" behindDoc="0" locked="0" layoutInCell="1" allowOverlap="1" wp14:anchorId="79760070" wp14:editId="3EFBCC69">
                <wp:simplePos x="0" y="0"/>
                <wp:positionH relativeFrom="page">
                  <wp:posOffset>5292725</wp:posOffset>
                </wp:positionH>
                <wp:positionV relativeFrom="page">
                  <wp:posOffset>1562100</wp:posOffset>
                </wp:positionV>
                <wp:extent cx="2117090" cy="762000"/>
                <wp:effectExtent l="0" t="0" r="0" b="0"/>
                <wp:wrapThrough wrapText="bothSides">
                  <wp:wrapPolygon edited="0">
                    <wp:start x="0" y="0"/>
                    <wp:lineTo x="0" y="20880"/>
                    <wp:lineTo x="21250" y="20880"/>
                    <wp:lineTo x="21250" y="0"/>
                    <wp:lineTo x="0" y="0"/>
                  </wp:wrapPolygon>
                </wp:wrapThrough>
                <wp:docPr id="199" name="Text Box 199"/>
                <wp:cNvGraphicFramePr/>
                <a:graphic xmlns:a="http://schemas.openxmlformats.org/drawingml/2006/main">
                  <a:graphicData uri="http://schemas.microsoft.com/office/word/2010/wordprocessingShape">
                    <wps:wsp>
                      <wps:cNvSpPr txBox="1"/>
                      <wps:spPr bwMode="auto">
                        <a:xfrm>
                          <a:off x="0" y="0"/>
                          <a:ext cx="2117090" cy="762000"/>
                        </a:xfrm>
                        <a:prstGeom prst="rect">
                          <a:avLst/>
                        </a:prstGeom>
                        <a:solidFill>
                          <a:srgbClr val="BBD986"/>
                        </a:solidFill>
                        <a:ln w="6350">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DBCD71B" w14:textId="77777777" w:rsidR="00023121" w:rsidRPr="006914B7" w:rsidRDefault="00023121" w:rsidP="007916B2">
                            <w:pPr>
                              <w:rPr>
                                <w:color w:val="FFFFFF" w:themeColor="background1"/>
                                <w:sz w:val="50"/>
                                <w:szCs w:val="50"/>
                              </w:rPr>
                            </w:pPr>
                            <w:r w:rsidRPr="006914B7">
                              <w:rPr>
                                <w:color w:val="FFFFFF" w:themeColor="background1"/>
                                <w:sz w:val="50"/>
                                <w:szCs w:val="50"/>
                              </w:rPr>
                              <w:t xml:space="preserve">Section 4 </w:t>
                            </w:r>
                            <w:proofErr w:type="gramStart"/>
                            <w:r w:rsidRPr="006914B7">
                              <w:rPr>
                                <w:color w:val="FFFFFF" w:themeColor="background1"/>
                                <w:sz w:val="50"/>
                                <w:szCs w:val="50"/>
                              </w:rPr>
                              <w:t>Vocabulary</w:t>
                            </w:r>
                            <w:proofErr w:type="gramEnd"/>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Text Box 199" o:spid="_x0000_s1086" type="#_x0000_t202" style="position:absolute;margin-left:416.75pt;margin-top:123pt;width:166.7pt;height:60pt;z-index:2517320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" mv:complextextbox="1" fillcolor="#bbd986" stroked="f" strokeweight=".5pt">
                <v:textbox inset=",0,,0">
                  <w:txbxContent>
                    <w:p w14:paraId="6DBCD71B" w14:textId="77777777" w:rsidR="00023121" w:rsidRPr="006914B7" w:rsidRDefault="00023121" w:rsidP="007916B2">
                      <w:pPr>
                        <w:rPr>
                          <w:color w:val="FFFFFF" w:themeColor="background1"/>
                          <w:sz w:val="50"/>
                          <w:szCs w:val="50"/>
                        </w:rPr>
                      </w:pPr>
                      <w:r w:rsidRPr="006914B7">
                        <w:rPr>
                          <w:color w:val="FFFFFF" w:themeColor="background1"/>
                          <w:sz w:val="50"/>
                          <w:szCs w:val="50"/>
                        </w:rPr>
                        <w:t xml:space="preserve">Section 4 </w:t>
                      </w:r>
                      <w:proofErr w:type="gramStart"/>
                      <w:r w:rsidRPr="006914B7">
                        <w:rPr>
                          <w:color w:val="FFFFFF" w:themeColor="background1"/>
                          <w:sz w:val="50"/>
                          <w:szCs w:val="50"/>
                        </w:rPr>
                        <w:t>Vocabulary</w:t>
                      </w:r>
                      <w:proofErr w:type="gramEnd"/>
                    </w:p>
                  </w:txbxContent>
                </v:textbox>
                <w10:wrap type="through" anchorx="page" anchory="page"/>
              </v:shape>
            </w:pict>
          </mc:Fallback>
        </mc:AlternateContent>
      </w:r>
      <w:r w:rsidR="007916B2">
        <w:rPr>
          <w:noProof/>
        </w:rPr>
        <mc:AlternateContent>
          <mc:Choice Requires="wps">
            <w:drawing>
              <wp:anchor distT="0" distB="0" distL="114300" distR="114300" simplePos="0" relativeHeight="251733088" behindDoc="0" locked="0" layoutInCell="1" allowOverlap="1" wp14:anchorId="5CDDBE92" wp14:editId="41E4CC7E">
                <wp:simplePos x="0" y="0"/>
                <wp:positionH relativeFrom="page">
                  <wp:posOffset>5292725</wp:posOffset>
                </wp:positionH>
                <wp:positionV relativeFrom="page">
                  <wp:posOffset>2324100</wp:posOffset>
                </wp:positionV>
                <wp:extent cx="2117090" cy="152400"/>
                <wp:effectExtent l="0" t="0" r="0" b="0"/>
                <wp:wrapThrough wrapText="bothSides">
                  <wp:wrapPolygon edited="0">
                    <wp:start x="0" y="0"/>
                    <wp:lineTo x="0" y="18000"/>
                    <wp:lineTo x="21250" y="18000"/>
                    <wp:lineTo x="21250" y="0"/>
                    <wp:lineTo x="0" y="0"/>
                  </wp:wrapPolygon>
                </wp:wrapThrough>
                <wp:docPr id="200" name="Text Box 200"/>
                <wp:cNvGraphicFramePr/>
                <a:graphic xmlns:a="http://schemas.openxmlformats.org/drawingml/2006/main">
                  <a:graphicData uri="http://schemas.microsoft.com/office/word/2010/wordprocessingShape">
                    <wps:wsp>
                      <wps:cNvSpPr txBox="1"/>
                      <wps:spPr bwMode="auto">
                        <a:xfrm>
                          <a:off x="0" y="0"/>
                          <a:ext cx="2117090" cy="152400"/>
                        </a:xfrm>
                        <a:prstGeom prst="rect">
                          <a:avLst/>
                        </a:prstGeom>
                        <a:solidFill>
                          <a:schemeClr val="tx2"/>
                        </a:solidFill>
                        <a:ln w="6350">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095200C" w14:textId="77777777" w:rsidR="00023121" w:rsidRDefault="00023121" w:rsidP="007916B2"/>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87" type="#_x0000_t202" style="position:absolute;margin-left:416.75pt;margin-top:183pt;width:166.7pt;height:12pt;z-index:2517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" mv:complextextbox="1" fillcolor="#668431 [3215]" stroked="f" strokeweight=".5pt">
                <v:textbox inset=",0,,0">
                  <w:txbxContent>
                    <w:p w14:paraId="0095200C" w14:textId="77777777" w:rsidR="00023121" w:rsidRDefault="00023121" w:rsidP="007916B2"/>
                  </w:txbxContent>
                </v:textbox>
                <w10:wrap type="through" anchorx="page" anchory="page"/>
              </v:shape>
            </w:pict>
          </mc:Fallback>
        </mc:AlternateContent>
      </w:r>
      <w:r w:rsidR="007916B2">
        <w:rPr>
          <w:noProof/>
        </w:rPr>
        <mc:AlternateContent>
          <mc:Choice Requires="wps">
            <w:drawing>
              <wp:anchor distT="0" distB="0" distL="114300" distR="114300" simplePos="0" relativeHeight="251722848" behindDoc="0" locked="0" layoutInCell="1" allowOverlap="1" wp14:anchorId="0185D55E" wp14:editId="06573797">
                <wp:simplePos x="0" y="0"/>
                <wp:positionH relativeFrom="page">
                  <wp:posOffset>2646045</wp:posOffset>
                </wp:positionH>
                <wp:positionV relativeFrom="page">
                  <wp:posOffset>3916680</wp:posOffset>
                </wp:positionV>
                <wp:extent cx="2646680" cy="5694680"/>
                <wp:effectExtent l="0" t="0" r="0" b="20320"/>
                <wp:wrapTight wrapText="bothSides">
                  <wp:wrapPolygon edited="0">
                    <wp:start x="207" y="0"/>
                    <wp:lineTo x="207" y="21581"/>
                    <wp:lineTo x="21144" y="21581"/>
                    <wp:lineTo x="21144" y="0"/>
                    <wp:lineTo x="207" y="0"/>
                  </wp:wrapPolygon>
                </wp:wrapTight>
                <wp:docPr id="3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569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43">
                        <w:txbxContent>
                          <w:p w14:paraId="16001F1F" w14:textId="77777777" w:rsidR="00023121" w:rsidRDefault="00023121" w:rsidP="007916B2">
                            <w:pPr>
                              <w:pStyle w:val="BodyText"/>
                              <w:jc w:val="right"/>
                              <w:rPr>
                                <w:sz w:val="29"/>
                                <w:szCs w:val="29"/>
                              </w:rPr>
                            </w:pPr>
                            <w:r w:rsidRPr="002076BE">
                              <w:rPr>
                                <w:sz w:val="29"/>
                                <w:szCs w:val="29"/>
                              </w:rPr>
                              <w:t xml:space="preserve">British economic interest in India began in the 1600s, when the British East India Company set up trading posts at Bombay, Madras, and Calcutta. At first, India’s ruling Mughal Dynasty kept European traders under control. By 1707, however, the Mughal Empire was collapsing. Dozens of small states, each headed by a ruler or maharajah, broke away from Mughal control. In 1757, Robert Clive led East India Company troops in a decisive victory over Indian forces allied with the French at the Battle of </w:t>
                            </w:r>
                            <w:proofErr w:type="spellStart"/>
                            <w:r w:rsidRPr="002076BE">
                              <w:rPr>
                                <w:sz w:val="29"/>
                                <w:szCs w:val="29"/>
                              </w:rPr>
                              <w:t>Plassey</w:t>
                            </w:r>
                            <w:proofErr w:type="spellEnd"/>
                            <w:r w:rsidRPr="002076BE">
                              <w:rPr>
                                <w:sz w:val="29"/>
                                <w:szCs w:val="29"/>
                              </w:rPr>
                              <w:t>. From that time until 1858, the East India Company was the leading power in India.</w:t>
                            </w:r>
                          </w:p>
                          <w:p w14:paraId="1DB6AF72" w14:textId="77777777" w:rsidR="00023121" w:rsidRPr="00A6571D" w:rsidRDefault="00023121" w:rsidP="007916B2">
                            <w:pPr>
                              <w:pStyle w:val="BodyText"/>
                              <w:spacing w:after="0" w:line="360" w:lineRule="auto"/>
                              <w:rPr>
                                <w:color w:val="BBD986" w:themeColor="accent2"/>
                                <w:sz w:val="40"/>
                                <w:szCs w:val="40"/>
                              </w:rPr>
                            </w:pPr>
                            <w:proofErr w:type="spellStart"/>
                            <w:r>
                              <w:rPr>
                                <w:sz w:val="29"/>
                                <w:szCs w:val="29"/>
                              </w:rPr>
                              <w:t>Sepoys</w:t>
                            </w:r>
                            <w:proofErr w:type="spellEnd"/>
                          </w:p>
                          <w:p w14:paraId="04757153" w14:textId="77777777" w:rsidR="00023121" w:rsidRDefault="00023121" w:rsidP="007916B2">
                            <w:pPr>
                              <w:pStyle w:val="BodyText"/>
                              <w:spacing w:after="0" w:line="360" w:lineRule="auto"/>
                              <w:rPr>
                                <w:sz w:val="29"/>
                                <w:szCs w:val="29"/>
                              </w:rPr>
                            </w:pPr>
                            <w:r>
                              <w:rPr>
                                <w:sz w:val="29"/>
                                <w:szCs w:val="29"/>
                              </w:rPr>
                              <w:t>-</w:t>
                            </w:r>
                            <w:proofErr w:type="gramStart"/>
                            <w:r>
                              <w:rPr>
                                <w:sz w:val="29"/>
                                <w:szCs w:val="29"/>
                              </w:rPr>
                              <w:t>known</w:t>
                            </w:r>
                            <w:proofErr w:type="gramEnd"/>
                            <w:r>
                              <w:rPr>
                                <w:sz w:val="29"/>
                                <w:szCs w:val="29"/>
                              </w:rPr>
                              <w:t xml:space="preserve"> as Indian solders who serve under British command</w:t>
                            </w:r>
                          </w:p>
                          <w:p w14:paraId="28892684" w14:textId="77777777" w:rsidR="00023121" w:rsidRPr="00BE57FC" w:rsidRDefault="00023121" w:rsidP="007916B2">
                            <w:pPr>
                              <w:pStyle w:val="BodyText"/>
                              <w:spacing w:after="0" w:line="360" w:lineRule="auto"/>
                              <w:rPr>
                                <w:szCs w:val="20"/>
                              </w:rPr>
                            </w:pPr>
                          </w:p>
                          <w:p w14:paraId="3097539F" w14:textId="77777777" w:rsidR="00023121" w:rsidRDefault="00023121" w:rsidP="007916B2">
                            <w:pPr>
                              <w:pStyle w:val="BodyText"/>
                              <w:spacing w:after="0" w:line="360" w:lineRule="auto"/>
                              <w:rPr>
                                <w:sz w:val="29"/>
                                <w:szCs w:val="29"/>
                              </w:rPr>
                            </w:pPr>
                            <w:r>
                              <w:rPr>
                                <w:sz w:val="29"/>
                                <w:szCs w:val="29"/>
                              </w:rPr>
                              <w:t>“Jewel in the Crown”</w:t>
                            </w:r>
                          </w:p>
                          <w:p w14:paraId="386FC10C" w14:textId="77777777" w:rsidR="00023121" w:rsidRDefault="00023121" w:rsidP="007916B2">
                            <w:pPr>
                              <w:pStyle w:val="BodyText"/>
                              <w:spacing w:after="0" w:line="360" w:lineRule="auto"/>
                              <w:rPr>
                                <w:sz w:val="29"/>
                                <w:szCs w:val="29"/>
                              </w:rPr>
                            </w:pPr>
                            <w:r>
                              <w:rPr>
                                <w:sz w:val="29"/>
                                <w:szCs w:val="29"/>
                              </w:rPr>
                              <w:t>-</w:t>
                            </w:r>
                            <w:proofErr w:type="gramStart"/>
                            <w:r>
                              <w:rPr>
                                <w:sz w:val="29"/>
                                <w:szCs w:val="29"/>
                              </w:rPr>
                              <w:t>due</w:t>
                            </w:r>
                            <w:proofErr w:type="gramEnd"/>
                            <w:r>
                              <w:rPr>
                                <w:sz w:val="29"/>
                                <w:szCs w:val="29"/>
                              </w:rPr>
                              <w:t xml:space="preserve"> to 300 million people, India became the most valuable of all of Britain’s colonies</w:t>
                            </w:r>
                          </w:p>
                          <w:p w14:paraId="324DAB5F" w14:textId="77777777" w:rsidR="00023121" w:rsidRPr="00BE57FC" w:rsidRDefault="00023121" w:rsidP="007916B2">
                            <w:pPr>
                              <w:pStyle w:val="BodyText"/>
                              <w:spacing w:after="0" w:line="360" w:lineRule="auto"/>
                              <w:rPr>
                                <w:szCs w:val="20"/>
                              </w:rPr>
                            </w:pPr>
                          </w:p>
                          <w:p w14:paraId="68B43653" w14:textId="77777777" w:rsidR="00023121" w:rsidRDefault="00023121" w:rsidP="007916B2">
                            <w:pPr>
                              <w:pStyle w:val="BodyText"/>
                              <w:spacing w:after="0" w:line="360" w:lineRule="auto"/>
                              <w:rPr>
                                <w:sz w:val="29"/>
                                <w:szCs w:val="29"/>
                              </w:rPr>
                            </w:pPr>
                            <w:proofErr w:type="spellStart"/>
                            <w:r>
                              <w:rPr>
                                <w:sz w:val="29"/>
                                <w:szCs w:val="29"/>
                              </w:rPr>
                              <w:t>Sepoy</w:t>
                            </w:r>
                            <w:proofErr w:type="spellEnd"/>
                            <w:r>
                              <w:rPr>
                                <w:sz w:val="29"/>
                                <w:szCs w:val="29"/>
                              </w:rPr>
                              <w:t xml:space="preserve"> Mutiny </w:t>
                            </w:r>
                          </w:p>
                          <w:p w14:paraId="6494EDAF" w14:textId="77777777" w:rsidR="00023121" w:rsidRDefault="00023121" w:rsidP="007916B2">
                            <w:pPr>
                              <w:pStyle w:val="BodyText"/>
                              <w:spacing w:after="0" w:line="360" w:lineRule="auto"/>
                              <w:rPr>
                                <w:sz w:val="29"/>
                                <w:szCs w:val="29"/>
                              </w:rPr>
                            </w:pPr>
                            <w:r>
                              <w:rPr>
                                <w:sz w:val="29"/>
                                <w:szCs w:val="29"/>
                              </w:rPr>
                              <w:t>-</w:t>
                            </w:r>
                            <w:proofErr w:type="gramStart"/>
                            <w:r>
                              <w:rPr>
                                <w:sz w:val="29"/>
                                <w:szCs w:val="29"/>
                              </w:rPr>
                              <w:t>an</w:t>
                            </w:r>
                            <w:proofErr w:type="gramEnd"/>
                            <w:r>
                              <w:rPr>
                                <w:sz w:val="29"/>
                                <w:szCs w:val="29"/>
                              </w:rPr>
                              <w:t xml:space="preserve"> 1857 rebellion of Hindu and Muslim soldiers against the British in India</w:t>
                            </w:r>
                          </w:p>
                          <w:p w14:paraId="406F431E" w14:textId="77777777" w:rsidR="00023121" w:rsidRPr="00BE57FC" w:rsidRDefault="00023121" w:rsidP="007916B2">
                            <w:pPr>
                              <w:pStyle w:val="BodyText"/>
                              <w:spacing w:after="0" w:line="360" w:lineRule="auto"/>
                              <w:rPr>
                                <w:szCs w:val="20"/>
                              </w:rPr>
                            </w:pPr>
                          </w:p>
                          <w:p w14:paraId="076EA8FF" w14:textId="77777777" w:rsidR="00023121" w:rsidRDefault="00023121" w:rsidP="007916B2">
                            <w:pPr>
                              <w:pStyle w:val="BodyText"/>
                              <w:spacing w:after="0" w:line="360" w:lineRule="auto"/>
                              <w:rPr>
                                <w:sz w:val="29"/>
                                <w:szCs w:val="29"/>
                              </w:rPr>
                            </w:pPr>
                            <w:r>
                              <w:rPr>
                                <w:sz w:val="29"/>
                                <w:szCs w:val="29"/>
                              </w:rPr>
                              <w:t>Raj</w:t>
                            </w:r>
                          </w:p>
                          <w:p w14:paraId="3B5602F9" w14:textId="77777777" w:rsidR="00023121" w:rsidRPr="002076BE" w:rsidRDefault="00023121" w:rsidP="007916B2">
                            <w:pPr>
                              <w:pStyle w:val="BodyText"/>
                              <w:spacing w:after="0" w:line="360" w:lineRule="auto"/>
                              <w:rPr>
                                <w:sz w:val="29"/>
                                <w:szCs w:val="29"/>
                              </w:rPr>
                            </w:pPr>
                            <w:r>
                              <w:rPr>
                                <w:sz w:val="29"/>
                                <w:szCs w:val="29"/>
                              </w:rPr>
                              <w:t>-After India came under the British crown was the British rule, during the reign of Queen Victoria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88" type="#_x0000_t202" style="position:absolute;margin-left:208.35pt;margin-top:308.4pt;width:208.4pt;height:448.4pt;z-index:2517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" mv:complextextbox="1" filled="f" stroked="f">
                <v:textbox style="mso-next-textbox:#Text Box 179" inset=",0,,0">
                  <w:txbxContent>
                    <w:p w14:paraId="16001F1F" w14:textId="77777777" w:rsidR="00023121" w:rsidRDefault="00023121" w:rsidP="007916B2">
                      <w:pPr>
                        <w:pStyle w:val="BodyText"/>
                        <w:jc w:val="right"/>
                        <w:rPr>
                          <w:sz w:val="29"/>
                          <w:szCs w:val="29"/>
                        </w:rPr>
                      </w:pPr>
                      <w:r w:rsidRPr="002076BE">
                        <w:rPr>
                          <w:sz w:val="29"/>
                          <w:szCs w:val="29"/>
                        </w:rPr>
                        <w:t xml:space="preserve">British economic interest in India began in the 1600s, when the British East India Company set up trading posts at Bombay, Madras, and Calcutta. At first, India’s ruling Mughal Dynasty kept European traders under control. By 1707, however, the Mughal Empire was collapsing. Dozens of small states, each headed by a ruler or maharajah, broke away from Mughal control. In 1757, Robert Clive led East India Company troops in a decisive victory over Indian forces allied with the French at the Battle of </w:t>
                      </w:r>
                      <w:proofErr w:type="spellStart"/>
                      <w:r w:rsidRPr="002076BE">
                        <w:rPr>
                          <w:sz w:val="29"/>
                          <w:szCs w:val="29"/>
                        </w:rPr>
                        <w:t>Plassey</w:t>
                      </w:r>
                      <w:proofErr w:type="spellEnd"/>
                      <w:r w:rsidRPr="002076BE">
                        <w:rPr>
                          <w:sz w:val="29"/>
                          <w:szCs w:val="29"/>
                        </w:rPr>
                        <w:t>. From that time until 1858, the East India Company was the leading power in India.</w:t>
                      </w:r>
                    </w:p>
                    <w:p w14:paraId="1DB6AF72" w14:textId="77777777" w:rsidR="00023121" w:rsidRPr="00A6571D" w:rsidRDefault="00023121" w:rsidP="007916B2">
                      <w:pPr>
                        <w:pStyle w:val="BodyText"/>
                        <w:spacing w:after="0" w:line="360" w:lineRule="auto"/>
                        <w:rPr>
                          <w:color w:val="BBD986" w:themeColor="accent2"/>
                          <w:sz w:val="40"/>
                          <w:szCs w:val="40"/>
                        </w:rPr>
                      </w:pPr>
                      <w:proofErr w:type="spellStart"/>
                      <w:r>
                        <w:rPr>
                          <w:sz w:val="29"/>
                          <w:szCs w:val="29"/>
                        </w:rPr>
                        <w:t>Sepoys</w:t>
                      </w:r>
                      <w:proofErr w:type="spellEnd"/>
                    </w:p>
                    <w:p w14:paraId="04757153" w14:textId="77777777" w:rsidR="00023121" w:rsidRDefault="00023121" w:rsidP="007916B2">
                      <w:pPr>
                        <w:pStyle w:val="BodyText"/>
                        <w:spacing w:after="0" w:line="360" w:lineRule="auto"/>
                        <w:rPr>
                          <w:sz w:val="29"/>
                          <w:szCs w:val="29"/>
                        </w:rPr>
                      </w:pPr>
                      <w:r>
                        <w:rPr>
                          <w:sz w:val="29"/>
                          <w:szCs w:val="29"/>
                        </w:rPr>
                        <w:t>-</w:t>
                      </w:r>
                      <w:proofErr w:type="gramStart"/>
                      <w:r>
                        <w:rPr>
                          <w:sz w:val="29"/>
                          <w:szCs w:val="29"/>
                        </w:rPr>
                        <w:t>known</w:t>
                      </w:r>
                      <w:proofErr w:type="gramEnd"/>
                      <w:r>
                        <w:rPr>
                          <w:sz w:val="29"/>
                          <w:szCs w:val="29"/>
                        </w:rPr>
                        <w:t xml:space="preserve"> as Indian solders who serve under British command</w:t>
                      </w:r>
                    </w:p>
                    <w:p w14:paraId="28892684" w14:textId="77777777" w:rsidR="00023121" w:rsidRPr="00BE57FC" w:rsidRDefault="00023121" w:rsidP="007916B2">
                      <w:pPr>
                        <w:pStyle w:val="BodyText"/>
                        <w:spacing w:after="0" w:line="360" w:lineRule="auto"/>
                        <w:rPr>
                          <w:szCs w:val="20"/>
                        </w:rPr>
                      </w:pPr>
                    </w:p>
                    <w:p w14:paraId="3097539F" w14:textId="77777777" w:rsidR="00023121" w:rsidRDefault="00023121" w:rsidP="007916B2">
                      <w:pPr>
                        <w:pStyle w:val="BodyText"/>
                        <w:spacing w:after="0" w:line="360" w:lineRule="auto"/>
                        <w:rPr>
                          <w:sz w:val="29"/>
                          <w:szCs w:val="29"/>
                        </w:rPr>
                      </w:pPr>
                      <w:r>
                        <w:rPr>
                          <w:sz w:val="29"/>
                          <w:szCs w:val="29"/>
                        </w:rPr>
                        <w:t>“Jewel in the Crown”</w:t>
                      </w:r>
                    </w:p>
                    <w:p w14:paraId="386FC10C" w14:textId="77777777" w:rsidR="00023121" w:rsidRDefault="00023121" w:rsidP="007916B2">
                      <w:pPr>
                        <w:pStyle w:val="BodyText"/>
                        <w:spacing w:after="0" w:line="360" w:lineRule="auto"/>
                        <w:rPr>
                          <w:sz w:val="29"/>
                          <w:szCs w:val="29"/>
                        </w:rPr>
                      </w:pPr>
                      <w:r>
                        <w:rPr>
                          <w:sz w:val="29"/>
                          <w:szCs w:val="29"/>
                        </w:rPr>
                        <w:t>-</w:t>
                      </w:r>
                      <w:proofErr w:type="gramStart"/>
                      <w:r>
                        <w:rPr>
                          <w:sz w:val="29"/>
                          <w:szCs w:val="29"/>
                        </w:rPr>
                        <w:t>due</w:t>
                      </w:r>
                      <w:proofErr w:type="gramEnd"/>
                      <w:r>
                        <w:rPr>
                          <w:sz w:val="29"/>
                          <w:szCs w:val="29"/>
                        </w:rPr>
                        <w:t xml:space="preserve"> to 300 million people, India became the most valuable of all of Britain’s colonies</w:t>
                      </w:r>
                    </w:p>
                    <w:p w14:paraId="324DAB5F" w14:textId="77777777" w:rsidR="00023121" w:rsidRPr="00BE57FC" w:rsidRDefault="00023121" w:rsidP="007916B2">
                      <w:pPr>
                        <w:pStyle w:val="BodyText"/>
                        <w:spacing w:after="0" w:line="360" w:lineRule="auto"/>
                        <w:rPr>
                          <w:szCs w:val="20"/>
                        </w:rPr>
                      </w:pPr>
                    </w:p>
                    <w:p w14:paraId="68B43653" w14:textId="77777777" w:rsidR="00023121" w:rsidRDefault="00023121" w:rsidP="007916B2">
                      <w:pPr>
                        <w:pStyle w:val="BodyText"/>
                        <w:spacing w:after="0" w:line="360" w:lineRule="auto"/>
                        <w:rPr>
                          <w:sz w:val="29"/>
                          <w:szCs w:val="29"/>
                        </w:rPr>
                      </w:pPr>
                      <w:proofErr w:type="spellStart"/>
                      <w:r>
                        <w:rPr>
                          <w:sz w:val="29"/>
                          <w:szCs w:val="29"/>
                        </w:rPr>
                        <w:t>Sepoy</w:t>
                      </w:r>
                      <w:proofErr w:type="spellEnd"/>
                      <w:r>
                        <w:rPr>
                          <w:sz w:val="29"/>
                          <w:szCs w:val="29"/>
                        </w:rPr>
                        <w:t xml:space="preserve"> Mutiny </w:t>
                      </w:r>
                    </w:p>
                    <w:p w14:paraId="6494EDAF" w14:textId="77777777" w:rsidR="00023121" w:rsidRDefault="00023121" w:rsidP="007916B2">
                      <w:pPr>
                        <w:pStyle w:val="BodyText"/>
                        <w:spacing w:after="0" w:line="360" w:lineRule="auto"/>
                        <w:rPr>
                          <w:sz w:val="29"/>
                          <w:szCs w:val="29"/>
                        </w:rPr>
                      </w:pPr>
                      <w:r>
                        <w:rPr>
                          <w:sz w:val="29"/>
                          <w:szCs w:val="29"/>
                        </w:rPr>
                        <w:t>-</w:t>
                      </w:r>
                      <w:proofErr w:type="gramStart"/>
                      <w:r>
                        <w:rPr>
                          <w:sz w:val="29"/>
                          <w:szCs w:val="29"/>
                        </w:rPr>
                        <w:t>an</w:t>
                      </w:r>
                      <w:proofErr w:type="gramEnd"/>
                      <w:r>
                        <w:rPr>
                          <w:sz w:val="29"/>
                          <w:szCs w:val="29"/>
                        </w:rPr>
                        <w:t xml:space="preserve"> 1857 rebellion of Hindu and Muslim soldiers against the British in India</w:t>
                      </w:r>
                    </w:p>
                    <w:p w14:paraId="406F431E" w14:textId="77777777" w:rsidR="00023121" w:rsidRPr="00BE57FC" w:rsidRDefault="00023121" w:rsidP="007916B2">
                      <w:pPr>
                        <w:pStyle w:val="BodyText"/>
                        <w:spacing w:after="0" w:line="360" w:lineRule="auto"/>
                        <w:rPr>
                          <w:szCs w:val="20"/>
                        </w:rPr>
                      </w:pPr>
                    </w:p>
                    <w:p w14:paraId="076EA8FF" w14:textId="77777777" w:rsidR="00023121" w:rsidRDefault="00023121" w:rsidP="007916B2">
                      <w:pPr>
                        <w:pStyle w:val="BodyText"/>
                        <w:spacing w:after="0" w:line="360" w:lineRule="auto"/>
                        <w:rPr>
                          <w:sz w:val="29"/>
                          <w:szCs w:val="29"/>
                        </w:rPr>
                      </w:pPr>
                      <w:r>
                        <w:rPr>
                          <w:sz w:val="29"/>
                          <w:szCs w:val="29"/>
                        </w:rPr>
                        <w:t>Raj</w:t>
                      </w:r>
                    </w:p>
                    <w:p w14:paraId="3B5602F9" w14:textId="77777777" w:rsidR="00023121" w:rsidRPr="002076BE" w:rsidRDefault="00023121" w:rsidP="007916B2">
                      <w:pPr>
                        <w:pStyle w:val="BodyText"/>
                        <w:spacing w:after="0" w:line="360" w:lineRule="auto"/>
                        <w:rPr>
                          <w:sz w:val="29"/>
                          <w:szCs w:val="29"/>
                        </w:rPr>
                      </w:pPr>
                      <w:r>
                        <w:rPr>
                          <w:sz w:val="29"/>
                          <w:szCs w:val="29"/>
                        </w:rPr>
                        <w:t>-After India came under the British crown was the British rule, during the reign of Queen Victoria</w:t>
                      </w:r>
                    </w:p>
                  </w:txbxContent>
                </v:textbox>
                <w10:wrap type="tight" anchorx="page" anchory="page"/>
              </v:shape>
            </w:pict>
          </mc:Fallback>
        </mc:AlternateContent>
      </w:r>
      <w:r w:rsidR="007916B2">
        <w:rPr>
          <w:noProof/>
        </w:rPr>
        <mc:AlternateContent>
          <mc:Choice Requires="wps">
            <w:drawing>
              <wp:anchor distT="0" distB="0" distL="114300" distR="114300" simplePos="0" relativeHeight="251731040" behindDoc="0" locked="0" layoutInCell="1" allowOverlap="1" wp14:anchorId="5AFC576C" wp14:editId="1DB2BF15">
                <wp:simplePos x="0" y="0"/>
                <wp:positionH relativeFrom="page">
                  <wp:posOffset>2479675</wp:posOffset>
                </wp:positionH>
                <wp:positionV relativeFrom="page">
                  <wp:posOffset>1511300</wp:posOffset>
                </wp:positionV>
                <wp:extent cx="2813050" cy="2349500"/>
                <wp:effectExtent l="0" t="0" r="0" b="12700"/>
                <wp:wrapThrough wrapText="bothSides">
                  <wp:wrapPolygon edited="0">
                    <wp:start x="195" y="0"/>
                    <wp:lineTo x="195" y="21483"/>
                    <wp:lineTo x="21259" y="21483"/>
                    <wp:lineTo x="21259" y="0"/>
                    <wp:lineTo x="195" y="0"/>
                  </wp:wrapPolygon>
                </wp:wrapThrough>
                <wp:docPr id="198" name="Text Box 198"/>
                <wp:cNvGraphicFramePr/>
                <a:graphic xmlns:a="http://schemas.openxmlformats.org/drawingml/2006/main">
                  <a:graphicData uri="http://schemas.microsoft.com/office/word/2010/wordprocessingShape">
                    <wps:wsp>
                      <wps:cNvSpPr txBox="1"/>
                      <wps:spPr>
                        <a:xfrm>
                          <a:off x="0" y="0"/>
                          <a:ext cx="2813050" cy="2349500"/>
                        </a:xfrm>
                        <a:prstGeom prst="rect">
                          <a:avLst/>
                        </a:prstGeom>
                        <a:noFill/>
                        <a:ln>
                          <a:noFill/>
                        </a:ln>
                        <a:effectLst/>
                        <a:extLst>
                          <a:ext uri="{C572A759-6A51-4108-AA02-DFA0A04FC94B}">
                            <ma14:wrappingTextBoxFlag xmlns:ma14="http://schemas.microsoft.com/office/mac/drawingml/2011/main" val="1"/>
                          </a:ext>
                        </a:extLst>
                      </wps:spPr>
                      <wps:txbx>
                        <w:txbxContent>
                          <w:p w14:paraId="73FB1BF0" w14:textId="77777777" w:rsidR="00023121" w:rsidRPr="0020129C" w:rsidRDefault="00023121" w:rsidP="007916B2">
                            <w:pPr>
                              <w:pStyle w:val="BodyText"/>
                              <w:jc w:val="right"/>
                              <w:rPr>
                                <w:rFonts w:asciiTheme="majorHAnsi" w:hAnsiTheme="majorHAnsi"/>
                                <w:noProof/>
                                <w:color w:val="96BC53" w:themeColor="accent1"/>
                                <w:sz w:val="44"/>
                                <w:szCs w:val="44"/>
                              </w:rPr>
                            </w:pPr>
                            <w:r w:rsidRPr="0020129C">
                              <w:rPr>
                                <w:rFonts w:asciiTheme="majorHAnsi" w:hAnsiTheme="majorHAnsi"/>
                                <w:color w:val="96BC53" w:themeColor="accent1"/>
                                <w:sz w:val="44"/>
                                <w:szCs w:val="44"/>
                              </w:rPr>
                              <w:t xml:space="preserve">As the Mughal Empire declined, Britain seized Indian </w:t>
                            </w:r>
                            <w:proofErr w:type="gramStart"/>
                            <w:r w:rsidRPr="0020129C">
                              <w:rPr>
                                <w:rFonts w:asciiTheme="majorHAnsi" w:hAnsiTheme="majorHAnsi"/>
                                <w:color w:val="96BC53" w:themeColor="accent1"/>
                                <w:sz w:val="44"/>
                                <w:szCs w:val="44"/>
                              </w:rPr>
                              <w:t>territory</w:t>
                            </w:r>
                            <w:proofErr w:type="gramEnd"/>
                            <w:r w:rsidRPr="0020129C">
                              <w:rPr>
                                <w:rFonts w:asciiTheme="majorHAnsi" w:hAnsiTheme="majorHAnsi"/>
                                <w:color w:val="96BC53" w:themeColor="accent1"/>
                                <w:sz w:val="44"/>
                                <w:szCs w:val="44"/>
                              </w:rPr>
                              <w:t xml:space="preserve"> and soon controlled almost the whole subcontinent.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89" type="#_x0000_t202" style="position:absolute;margin-left:195.25pt;margin-top:119pt;width:221.5pt;height:185pt;z-index:2517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" mv:complextextbox="1" filled="f" stroked="f">
                <v:textbox>
                  <w:txbxContent>
                    <w:p w14:paraId="73FB1BF0" w14:textId="77777777" w:rsidR="00023121" w:rsidRPr="0020129C" w:rsidRDefault="00023121" w:rsidP="007916B2">
                      <w:pPr>
                        <w:pStyle w:val="BodyText"/>
                        <w:jc w:val="right"/>
                        <w:rPr>
                          <w:rFonts w:asciiTheme="majorHAnsi" w:hAnsiTheme="majorHAnsi"/>
                          <w:noProof/>
                          <w:color w:val="96BC53" w:themeColor="accent1"/>
                          <w:sz w:val="44"/>
                          <w:szCs w:val="44"/>
                        </w:rPr>
                      </w:pPr>
                      <w:r w:rsidRPr="0020129C">
                        <w:rPr>
                          <w:rFonts w:asciiTheme="majorHAnsi" w:hAnsiTheme="majorHAnsi"/>
                          <w:color w:val="96BC53" w:themeColor="accent1"/>
                          <w:sz w:val="44"/>
                          <w:szCs w:val="44"/>
                        </w:rPr>
                        <w:t xml:space="preserve">As the Mughal Empire declined, Britain seized Indian </w:t>
                      </w:r>
                      <w:proofErr w:type="gramStart"/>
                      <w:r w:rsidRPr="0020129C">
                        <w:rPr>
                          <w:rFonts w:asciiTheme="majorHAnsi" w:hAnsiTheme="majorHAnsi"/>
                          <w:color w:val="96BC53" w:themeColor="accent1"/>
                          <w:sz w:val="44"/>
                          <w:szCs w:val="44"/>
                        </w:rPr>
                        <w:t>territory</w:t>
                      </w:r>
                      <w:proofErr w:type="gramEnd"/>
                      <w:r w:rsidRPr="0020129C">
                        <w:rPr>
                          <w:rFonts w:asciiTheme="majorHAnsi" w:hAnsiTheme="majorHAnsi"/>
                          <w:color w:val="96BC53" w:themeColor="accent1"/>
                          <w:sz w:val="44"/>
                          <w:szCs w:val="44"/>
                        </w:rPr>
                        <w:t xml:space="preserve"> and soon controlled almost the whole subcontinent.</w:t>
                      </w:r>
                    </w:p>
                  </w:txbxContent>
                </v:textbox>
                <w10:wrap type="through" anchorx="page" anchory="page"/>
              </v:shape>
            </w:pict>
          </mc:Fallback>
        </mc:AlternateContent>
      </w:r>
      <w:r w:rsidR="007916B2">
        <w:rPr>
          <w:noProof/>
        </w:rPr>
        <mc:AlternateContent>
          <mc:Choice Requires="wps">
            <w:drawing>
              <wp:anchor distT="0" distB="0" distL="114300" distR="114300" simplePos="0" relativeHeight="251724896" behindDoc="0" locked="0" layoutInCell="1" allowOverlap="1" wp14:anchorId="6D5951FB" wp14:editId="16AB03B8">
                <wp:simplePos x="0" y="0"/>
                <wp:positionH relativeFrom="page">
                  <wp:posOffset>2965450</wp:posOffset>
                </wp:positionH>
                <wp:positionV relativeFrom="page">
                  <wp:posOffset>391160</wp:posOffset>
                </wp:positionV>
                <wp:extent cx="3975100" cy="1120140"/>
                <wp:effectExtent l="0" t="0" r="0" b="22860"/>
                <wp:wrapTight wrapText="bothSides">
                  <wp:wrapPolygon edited="0">
                    <wp:start x="138" y="0"/>
                    <wp:lineTo x="138" y="21551"/>
                    <wp:lineTo x="21255" y="21551"/>
                    <wp:lineTo x="21255" y="0"/>
                    <wp:lineTo x="138"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AD25" w14:textId="77777777" w:rsidR="00023121" w:rsidRDefault="00023121" w:rsidP="007916B2">
                            <w:pPr>
                              <w:pStyle w:val="Continued"/>
                              <w:jc w:val="center"/>
                              <w:rPr>
                                <w:sz w:val="72"/>
                                <w:szCs w:val="72"/>
                              </w:rPr>
                            </w:pPr>
                            <w:r w:rsidRPr="0020129C">
                              <w:rPr>
                                <w:sz w:val="72"/>
                                <w:szCs w:val="72"/>
                              </w:rPr>
                              <w:t>B</w:t>
                            </w:r>
                            <w:r>
                              <w:rPr>
                                <w:sz w:val="72"/>
                                <w:szCs w:val="72"/>
                              </w:rPr>
                              <w:t>ritish Imperialism</w:t>
                            </w:r>
                          </w:p>
                          <w:p w14:paraId="54DE131F" w14:textId="77777777" w:rsidR="00023121" w:rsidRPr="0020129C" w:rsidRDefault="00023121" w:rsidP="007916B2">
                            <w:pPr>
                              <w:pStyle w:val="Continued"/>
                              <w:jc w:val="center"/>
                              <w:rPr>
                                <w:sz w:val="72"/>
                                <w:szCs w:val="72"/>
                              </w:rPr>
                            </w:pPr>
                            <w:proofErr w:type="gramStart"/>
                            <w:r w:rsidRPr="0020129C">
                              <w:rPr>
                                <w:sz w:val="72"/>
                                <w:szCs w:val="72"/>
                              </w:rPr>
                              <w:t>in</w:t>
                            </w:r>
                            <w:proofErr w:type="gramEnd"/>
                            <w:r w:rsidRPr="0020129C">
                              <w:rPr>
                                <w:sz w:val="72"/>
                                <w:szCs w:val="72"/>
                              </w:rPr>
                              <w:t xml:space="preserve"> India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90" type="#_x0000_t202" style="position:absolute;margin-left:233.5pt;margin-top:30.8pt;width:313pt;height:88.2pt;z-index:2517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" filled="f" stroked="f">
                <v:textbox inset=",0,,0">
                  <w:txbxContent>
                    <w:p w14:paraId="036BAD25" w14:textId="77777777" w:rsidR="00023121" w:rsidRDefault="00023121" w:rsidP="007916B2">
                      <w:pPr>
                        <w:pStyle w:val="Continued"/>
                        <w:jc w:val="center"/>
                        <w:rPr>
                          <w:sz w:val="72"/>
                          <w:szCs w:val="72"/>
                        </w:rPr>
                      </w:pPr>
                      <w:r w:rsidRPr="0020129C">
                        <w:rPr>
                          <w:sz w:val="72"/>
                          <w:szCs w:val="72"/>
                        </w:rPr>
                        <w:t>B</w:t>
                      </w:r>
                      <w:r>
                        <w:rPr>
                          <w:sz w:val="72"/>
                          <w:szCs w:val="72"/>
                        </w:rPr>
                        <w:t>ritish Imperialism</w:t>
                      </w:r>
                    </w:p>
                    <w:p w14:paraId="54DE131F" w14:textId="77777777" w:rsidR="00023121" w:rsidRPr="0020129C" w:rsidRDefault="00023121" w:rsidP="007916B2">
                      <w:pPr>
                        <w:pStyle w:val="Continued"/>
                        <w:jc w:val="center"/>
                        <w:rPr>
                          <w:sz w:val="72"/>
                          <w:szCs w:val="72"/>
                        </w:rPr>
                      </w:pPr>
                      <w:proofErr w:type="gramStart"/>
                      <w:r w:rsidRPr="0020129C">
                        <w:rPr>
                          <w:sz w:val="72"/>
                          <w:szCs w:val="72"/>
                        </w:rPr>
                        <w:t>in</w:t>
                      </w:r>
                      <w:proofErr w:type="gramEnd"/>
                      <w:r w:rsidRPr="0020129C">
                        <w:rPr>
                          <w:sz w:val="72"/>
                          <w:szCs w:val="72"/>
                        </w:rPr>
                        <w:t xml:space="preserve"> India</w:t>
                      </w:r>
                    </w:p>
                  </w:txbxContent>
                </v:textbox>
                <w10:wrap type="tight" anchorx="page" anchory="page"/>
              </v:shape>
            </w:pict>
          </mc:Fallback>
        </mc:AlternateContent>
      </w:r>
      <w:r w:rsidR="007916B2">
        <w:rPr>
          <w:noProof/>
        </w:rPr>
        <mc:AlternateContent>
          <mc:Choice Requires="wps">
            <w:drawing>
              <wp:anchor distT="0" distB="0" distL="114300" distR="114300" simplePos="0" relativeHeight="251725920" behindDoc="0" locked="0" layoutInCell="1" allowOverlap="1" wp14:anchorId="39BA754C" wp14:editId="4132BB14">
                <wp:simplePos x="0" y="0"/>
                <wp:positionH relativeFrom="page">
                  <wp:posOffset>353695</wp:posOffset>
                </wp:positionH>
                <wp:positionV relativeFrom="page">
                  <wp:posOffset>365760</wp:posOffset>
                </wp:positionV>
                <wp:extent cx="2121535" cy="9326880"/>
                <wp:effectExtent l="0" t="0" r="12065"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7.85pt;margin-top:28.8pt;width:167.05pt;height:734.4pt;z-index:2517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" fillcolor="#96bc53 [3204]" stroked="f" strokecolor="#4a7ebb" strokeweight="1.5pt">
                <v:shadow opacity="22938f" mv:blur="38100f" offset="0,2pt"/>
                <v:textbox inset=",7.2pt,,7.2pt"/>
                <w10:wrap anchorx="page" anchory="page"/>
              </v:rect>
            </w:pict>
          </mc:Fallback>
        </mc:AlternateContent>
      </w:r>
      <w:r w:rsidR="007916B2">
        <w:br w:type="page"/>
      </w:r>
      <w:r w:rsidR="00072DEB">
        <w:rPr>
          <w:noProof/>
        </w:rPr>
        <w:lastRenderedPageBreak/>
        <mc:AlternateContent>
          <mc:Choice Requires="wps">
            <w:drawing>
              <wp:anchor distT="0" distB="0" distL="114300" distR="114300" simplePos="0" relativeHeight="251744352" behindDoc="0" locked="0" layoutInCell="1" allowOverlap="1" wp14:anchorId="1FF0E386" wp14:editId="1BC52B84">
                <wp:simplePos x="0" y="0"/>
                <wp:positionH relativeFrom="page">
                  <wp:posOffset>4128135</wp:posOffset>
                </wp:positionH>
                <wp:positionV relativeFrom="page">
                  <wp:posOffset>4159250</wp:posOffset>
                </wp:positionV>
                <wp:extent cx="3030220" cy="2444750"/>
                <wp:effectExtent l="0" t="0" r="0" b="0"/>
                <wp:wrapThrough wrapText="bothSides">
                  <wp:wrapPolygon edited="0">
                    <wp:start x="0" y="0"/>
                    <wp:lineTo x="0" y="21319"/>
                    <wp:lineTo x="21365" y="21319"/>
                    <wp:lineTo x="21365" y="0"/>
                    <wp:lineTo x="0" y="0"/>
                  </wp:wrapPolygon>
                </wp:wrapThrough>
                <wp:docPr id="167" name="Text Box 167"/>
                <wp:cNvGraphicFramePr/>
                <a:graphic xmlns:a="http://schemas.openxmlformats.org/drawingml/2006/main">
                  <a:graphicData uri="http://schemas.microsoft.com/office/word/2010/wordprocessingShape">
                    <wps:wsp>
                      <wps:cNvSpPr txBox="1"/>
                      <wps:spPr bwMode="auto">
                        <a:xfrm>
                          <a:off x="0" y="0"/>
                          <a:ext cx="3030220" cy="2444750"/>
                        </a:xfrm>
                        <a:prstGeom prst="rect">
                          <a:avLst/>
                        </a:prstGeom>
                        <a:solidFill>
                          <a:schemeClr val="bg1"/>
                        </a:solidFill>
                        <a:ln w="6350">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E8B6E74" w14:textId="77777777" w:rsidR="00023121" w:rsidRPr="00F12D10" w:rsidRDefault="00023121" w:rsidP="007916B2">
                            <w:pPr>
                              <w:rPr>
                                <w:color w:val="64852A" w:themeColor="accent2" w:themeShade="80"/>
                                <w:sz w:val="32"/>
                                <w:szCs w:val="32"/>
                              </w:rPr>
                            </w:pPr>
                            <w:r w:rsidRPr="00F12D10">
                              <w:rPr>
                                <w:color w:val="64852A" w:themeColor="accent2" w:themeShade="80"/>
                                <w:sz w:val="32"/>
                                <w:szCs w:val="32"/>
                              </w:rPr>
                              <w:t>Picture Information</w:t>
                            </w:r>
                          </w:p>
                          <w:p w14:paraId="72307B96" w14:textId="43466D8F" w:rsidR="00023121" w:rsidRDefault="00023121" w:rsidP="007916B2">
                            <w:pPr>
                              <w:rPr>
                                <w:color w:val="595959" w:themeColor="text1" w:themeTint="A6"/>
                                <w:sz w:val="22"/>
                                <w:szCs w:val="22"/>
                              </w:rPr>
                            </w:pPr>
                            <w:r>
                              <w:rPr>
                                <w:color w:val="595959" w:themeColor="text1" w:themeTint="A6"/>
                                <w:sz w:val="22"/>
                                <w:szCs w:val="22"/>
                              </w:rPr>
                              <w:t>Top Picture: The photograph shows American soldiers fighting the Filipino nationalists in the early years of the war.</w:t>
                            </w:r>
                          </w:p>
                          <w:p w14:paraId="72943BD7" w14:textId="455BF362" w:rsidR="00023121" w:rsidRPr="00153083" w:rsidRDefault="00023121" w:rsidP="007916B2">
                            <w:pPr>
                              <w:rPr>
                                <w:color w:val="595959" w:themeColor="text1" w:themeTint="A6"/>
                                <w:sz w:val="22"/>
                                <w:szCs w:val="22"/>
                              </w:rPr>
                            </w:pPr>
                            <w:r>
                              <w:rPr>
                                <w:color w:val="595959" w:themeColor="text1" w:themeTint="A6"/>
                                <w:sz w:val="22"/>
                                <w:szCs w:val="22"/>
                              </w:rPr>
                              <w:t>Bottom Picture: Queen Liliuokalani was Hawaii’s only queen and the last monarch. She bitterly regretted her brother’s loss of power to American planters and worked to regain power for the Hawaiian monarchy. As queen, she refused to renew a treaty signed by her brother that would have given commercial privileges to foreign businessmen. It was a decision that would cost her the crown.</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25.05pt;margin-top:327.5pt;width:238.6pt;height:192.5pt;z-index:2517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" fillcolor="white [3212]" stroked="f" strokeweight=".5pt">
                <v:textbox inset=",0,,0">
                  <w:txbxContent>
                    <w:p w14:paraId="5E8B6E74" w14:textId="77777777" w:rsidR="00023121" w:rsidRPr="00F12D10" w:rsidRDefault="00023121" w:rsidP="007916B2">
                      <w:pPr>
                        <w:rPr>
                          <w:color w:val="64852A" w:themeColor="accent2" w:themeShade="80"/>
                          <w:sz w:val="32"/>
                          <w:szCs w:val="32"/>
                        </w:rPr>
                      </w:pPr>
                      <w:r w:rsidRPr="00F12D10">
                        <w:rPr>
                          <w:color w:val="64852A" w:themeColor="accent2" w:themeShade="80"/>
                          <w:sz w:val="32"/>
                          <w:szCs w:val="32"/>
                        </w:rPr>
                        <w:t>Picture Information</w:t>
                      </w:r>
                    </w:p>
                    <w:p w14:paraId="72307B96" w14:textId="43466D8F" w:rsidR="00023121" w:rsidRDefault="00023121" w:rsidP="007916B2">
                      <w:pPr>
                        <w:rPr>
                          <w:color w:val="595959" w:themeColor="text1" w:themeTint="A6"/>
                          <w:sz w:val="22"/>
                          <w:szCs w:val="22"/>
                        </w:rPr>
                      </w:pPr>
                      <w:r>
                        <w:rPr>
                          <w:color w:val="595959" w:themeColor="text1" w:themeTint="A6"/>
                          <w:sz w:val="22"/>
                          <w:szCs w:val="22"/>
                        </w:rPr>
                        <w:t>Top Picture: The photograph shows American soldiers fighting the Filipino nationalists in the early years of the war.</w:t>
                      </w:r>
                    </w:p>
                    <w:p w14:paraId="72943BD7" w14:textId="455BF362" w:rsidR="00023121" w:rsidRPr="00153083" w:rsidRDefault="00023121" w:rsidP="007916B2">
                      <w:pPr>
                        <w:rPr>
                          <w:color w:val="595959" w:themeColor="text1" w:themeTint="A6"/>
                          <w:sz w:val="22"/>
                          <w:szCs w:val="22"/>
                        </w:rPr>
                      </w:pPr>
                      <w:r>
                        <w:rPr>
                          <w:color w:val="595959" w:themeColor="text1" w:themeTint="A6"/>
                          <w:sz w:val="22"/>
                          <w:szCs w:val="22"/>
                        </w:rPr>
                        <w:t>Bottom Picture: Queen Liliuokalani was Hawaii’s only queen and the last monarch. She bitterly regretted her brother’s loss of power to American planters and worked to regain power for the Hawaiian monarchy. As queen, she refused to renew a treaty signed by her brother that would have given commercial privileges to foreign businessmen. It was a decision that would cost her the crown.</w:t>
                      </w:r>
                    </w:p>
                  </w:txbxContent>
                </v:textbox>
                <w10:wrap type="through" anchorx="page" anchory="page"/>
              </v:shape>
            </w:pict>
          </mc:Fallback>
        </mc:AlternateContent>
      </w:r>
      <w:r w:rsidR="00D74684">
        <w:rPr>
          <w:noProof/>
        </w:rPr>
        <mc:AlternateContent>
          <mc:Choice Requires="wps">
            <w:drawing>
              <wp:anchor distT="0" distB="0" distL="114300" distR="114300" simplePos="0" relativeHeight="251745376" behindDoc="0" locked="0" layoutInCell="1" allowOverlap="1" wp14:anchorId="745C797F" wp14:editId="107EF2BF">
                <wp:simplePos x="0" y="0"/>
                <wp:positionH relativeFrom="page">
                  <wp:posOffset>375285</wp:posOffset>
                </wp:positionH>
                <wp:positionV relativeFrom="page">
                  <wp:posOffset>7452360</wp:posOffset>
                </wp:positionV>
                <wp:extent cx="7033260" cy="2240280"/>
                <wp:effectExtent l="0" t="0" r="2540" b="0"/>
                <wp:wrapThrough wrapText="bothSides">
                  <wp:wrapPolygon edited="0">
                    <wp:start x="0" y="0"/>
                    <wp:lineTo x="0" y="21306"/>
                    <wp:lineTo x="21530" y="21306"/>
                    <wp:lineTo x="21530" y="0"/>
                    <wp:lineTo x="0" y="0"/>
                  </wp:wrapPolygon>
                </wp:wrapThrough>
                <wp:docPr id="166" name="Text Box 166"/>
                <wp:cNvGraphicFramePr/>
                <a:graphic xmlns:a="http://schemas.openxmlformats.org/drawingml/2006/main">
                  <a:graphicData uri="http://schemas.microsoft.com/office/word/2010/wordprocessingShape">
                    <wps:wsp>
                      <wps:cNvSpPr txBox="1"/>
                      <wps:spPr bwMode="auto">
                        <a:xfrm>
                          <a:off x="0" y="0"/>
                          <a:ext cx="7033260" cy="2240280"/>
                        </a:xfrm>
                        <a:prstGeom prst="rect">
                          <a:avLst/>
                        </a:prstGeom>
                        <a:solidFill>
                          <a:schemeClr val="accent1"/>
                        </a:solidFill>
                        <a:ln w="9525">
                          <a:no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34F6EDA" w14:textId="77777777" w:rsidR="00D74684" w:rsidRPr="00D74684" w:rsidRDefault="00D74684" w:rsidP="006F6E69">
                            <w:pPr>
                              <w:spacing w:after="0" w:line="360" w:lineRule="auto"/>
                              <w:rPr>
                                <w:color w:val="FFFFFF" w:themeColor="background1"/>
                                <w:sz w:val="8"/>
                                <w:szCs w:val="8"/>
                              </w:rPr>
                            </w:pPr>
                          </w:p>
                          <w:p w14:paraId="1CEA2B4A" w14:textId="47284FF3" w:rsidR="00023121" w:rsidRPr="00415F89" w:rsidRDefault="00023121" w:rsidP="006F6E69">
                            <w:pPr>
                              <w:spacing w:after="0" w:line="360" w:lineRule="auto"/>
                              <w:rPr>
                                <w:color w:val="FFFFFF" w:themeColor="background1"/>
                                <w:sz w:val="28"/>
                                <w:szCs w:val="28"/>
                              </w:rPr>
                            </w:pPr>
                            <w:r w:rsidRPr="00415F89">
                              <w:rPr>
                                <w:color w:val="FFFFFF" w:themeColor="background1"/>
                                <w:sz w:val="28"/>
                                <w:szCs w:val="28"/>
                              </w:rPr>
                              <w:t>Pacific Rim</w:t>
                            </w:r>
                            <w:r w:rsidRPr="00415F89">
                              <w:rPr>
                                <w:color w:val="FFFFFF" w:themeColor="background1"/>
                                <w:sz w:val="28"/>
                                <w:szCs w:val="28"/>
                              </w:rPr>
                              <w:tab/>
                            </w:r>
                            <w:r w:rsidRPr="00415F89">
                              <w:rPr>
                                <w:color w:val="FFFFFF" w:themeColor="background1"/>
                                <w:sz w:val="28"/>
                                <w:szCs w:val="28"/>
                              </w:rPr>
                              <w:tab/>
                            </w:r>
                            <w:r w:rsidR="00B94341" w:rsidRPr="00415F89">
                              <w:rPr>
                                <w:color w:val="FFFFFF" w:themeColor="background1"/>
                                <w:sz w:val="28"/>
                                <w:szCs w:val="28"/>
                              </w:rPr>
                              <w:tab/>
                            </w:r>
                            <w:r w:rsidRPr="00415F89">
                              <w:rPr>
                                <w:color w:val="FFFFFF" w:themeColor="background1"/>
                                <w:sz w:val="28"/>
                                <w:szCs w:val="28"/>
                              </w:rPr>
                              <w:t>-the lands surrounding the Pacific Ocean especially those in Asia</w:t>
                            </w:r>
                          </w:p>
                          <w:p w14:paraId="0EE5F5B8" w14:textId="708FF83D" w:rsidR="00023121" w:rsidRPr="00415F89" w:rsidRDefault="00023121" w:rsidP="006F6E69">
                            <w:pPr>
                              <w:spacing w:after="0" w:line="360" w:lineRule="auto"/>
                              <w:rPr>
                                <w:color w:val="FFFFFF" w:themeColor="background1"/>
                                <w:sz w:val="28"/>
                                <w:szCs w:val="28"/>
                              </w:rPr>
                            </w:pPr>
                            <w:r w:rsidRPr="00415F89">
                              <w:rPr>
                                <w:color w:val="FFFFFF" w:themeColor="background1"/>
                                <w:sz w:val="28"/>
                                <w:szCs w:val="28"/>
                              </w:rPr>
                              <w:t>Annexation</w:t>
                            </w:r>
                            <w:r w:rsidRPr="00415F89">
                              <w:rPr>
                                <w:color w:val="FFFFFF" w:themeColor="background1"/>
                                <w:sz w:val="28"/>
                                <w:szCs w:val="28"/>
                              </w:rPr>
                              <w:tab/>
                            </w:r>
                            <w:r w:rsidRPr="00415F89">
                              <w:rPr>
                                <w:color w:val="FFFFFF" w:themeColor="background1"/>
                                <w:sz w:val="28"/>
                                <w:szCs w:val="28"/>
                              </w:rPr>
                              <w:tab/>
                            </w:r>
                            <w:r w:rsidR="00B94341" w:rsidRPr="00415F89">
                              <w:rPr>
                                <w:color w:val="FFFFFF" w:themeColor="background1"/>
                                <w:sz w:val="28"/>
                                <w:szCs w:val="28"/>
                              </w:rPr>
                              <w:tab/>
                            </w:r>
                            <w:r w:rsidRPr="00415F89">
                              <w:rPr>
                                <w:color w:val="FFFFFF" w:themeColor="background1"/>
                                <w:sz w:val="28"/>
                                <w:szCs w:val="28"/>
                              </w:rPr>
                              <w:t>-the adding of a region to the territory of an existing political unit</w:t>
                            </w:r>
                          </w:p>
                          <w:p w14:paraId="154C92ED" w14:textId="53716DCC" w:rsidR="006F6E69" w:rsidRPr="00415F89" w:rsidRDefault="006F6E69" w:rsidP="006F6E69">
                            <w:pPr>
                              <w:spacing w:after="0" w:line="360" w:lineRule="auto"/>
                              <w:rPr>
                                <w:color w:val="FFFFFF" w:themeColor="background1"/>
                                <w:sz w:val="28"/>
                                <w:szCs w:val="28"/>
                              </w:rPr>
                            </w:pPr>
                            <w:r w:rsidRPr="00415F89">
                              <w:rPr>
                                <w:color w:val="FFFFFF" w:themeColor="background1"/>
                                <w:sz w:val="28"/>
                                <w:szCs w:val="28"/>
                              </w:rPr>
                              <w:t>Queen Liliuokalani</w:t>
                            </w:r>
                            <w:r w:rsidRPr="00415F89">
                              <w:rPr>
                                <w:color w:val="FFFFFF" w:themeColor="background1"/>
                                <w:sz w:val="28"/>
                                <w:szCs w:val="28"/>
                              </w:rPr>
                              <w:tab/>
                              <w:t>-Hawaii’s first queen and last monarch</w:t>
                            </w:r>
                          </w:p>
                          <w:p w14:paraId="4E55D7AB" w14:textId="2CC92D0B" w:rsidR="00023121" w:rsidRPr="00415F89" w:rsidRDefault="00B94341" w:rsidP="006F6E69">
                            <w:pPr>
                              <w:spacing w:after="0" w:line="360" w:lineRule="auto"/>
                              <w:rPr>
                                <w:color w:val="FFFFFF" w:themeColor="background1"/>
                                <w:sz w:val="28"/>
                                <w:szCs w:val="28"/>
                              </w:rPr>
                            </w:pPr>
                            <w:r w:rsidRPr="00415F89">
                              <w:rPr>
                                <w:color w:val="FFFFFF" w:themeColor="background1"/>
                                <w:sz w:val="28"/>
                                <w:szCs w:val="28"/>
                              </w:rPr>
                              <w:t xml:space="preserve">King </w:t>
                            </w:r>
                            <w:proofErr w:type="spellStart"/>
                            <w:r w:rsidRPr="00415F89">
                              <w:rPr>
                                <w:color w:val="FFFFFF" w:themeColor="background1"/>
                                <w:sz w:val="28"/>
                                <w:szCs w:val="28"/>
                              </w:rPr>
                              <w:t>Mongkut</w:t>
                            </w:r>
                            <w:proofErr w:type="spellEnd"/>
                            <w:r w:rsidRPr="00415F89">
                              <w:rPr>
                                <w:color w:val="FFFFFF" w:themeColor="background1"/>
                                <w:sz w:val="28"/>
                                <w:szCs w:val="28"/>
                              </w:rPr>
                              <w:tab/>
                            </w:r>
                            <w:r w:rsidRPr="00415F89">
                              <w:rPr>
                                <w:color w:val="FFFFFF" w:themeColor="background1"/>
                                <w:sz w:val="28"/>
                                <w:szCs w:val="28"/>
                              </w:rPr>
                              <w:tab/>
                              <w:t>-</w:t>
                            </w:r>
                            <w:r w:rsidR="003D64EA">
                              <w:rPr>
                                <w:color w:val="FFFFFF" w:themeColor="background1"/>
                                <w:sz w:val="28"/>
                                <w:szCs w:val="28"/>
                              </w:rPr>
                              <w:t xml:space="preserve">the fourth monarch of Siam under the house of </w:t>
                            </w:r>
                            <w:proofErr w:type="spellStart"/>
                            <w:r w:rsidR="003D64EA">
                              <w:rPr>
                                <w:color w:val="FFFFFF" w:themeColor="background1"/>
                                <w:sz w:val="28"/>
                                <w:szCs w:val="28"/>
                              </w:rPr>
                              <w:t>Chakri</w:t>
                            </w:r>
                            <w:proofErr w:type="spellEnd"/>
                            <w:r w:rsidR="003D64EA">
                              <w:rPr>
                                <w:color w:val="FFFFFF" w:themeColor="background1"/>
                                <w:sz w:val="28"/>
                                <w:szCs w:val="28"/>
                              </w:rPr>
                              <w:t xml:space="preserve"> who ruled </w:t>
                            </w:r>
                            <w:r w:rsidR="003D64EA">
                              <w:rPr>
                                <w:color w:val="FFFFFF" w:themeColor="background1"/>
                                <w:sz w:val="28"/>
                                <w:szCs w:val="28"/>
                              </w:rPr>
                              <w:tab/>
                            </w:r>
                            <w:r w:rsidR="003D64EA">
                              <w:rPr>
                                <w:color w:val="FFFFFF" w:themeColor="background1"/>
                                <w:sz w:val="28"/>
                                <w:szCs w:val="28"/>
                              </w:rPr>
                              <w:tab/>
                            </w:r>
                            <w:r w:rsidR="003D64EA">
                              <w:rPr>
                                <w:color w:val="FFFFFF" w:themeColor="background1"/>
                                <w:sz w:val="28"/>
                                <w:szCs w:val="28"/>
                              </w:rPr>
                              <w:tab/>
                            </w:r>
                            <w:r w:rsidR="003D64EA">
                              <w:rPr>
                                <w:color w:val="FFFFFF" w:themeColor="background1"/>
                                <w:sz w:val="28"/>
                                <w:szCs w:val="28"/>
                              </w:rPr>
                              <w:tab/>
                              <w:t>from 1851-1868; was one of the most revered monarchs of Siam</w:t>
                            </w:r>
                          </w:p>
                          <w:p w14:paraId="41159A4C" w14:textId="33F083BD" w:rsidR="00B94341" w:rsidRPr="00415F89" w:rsidRDefault="00B94341" w:rsidP="006F6E69">
                            <w:pPr>
                              <w:spacing w:after="0" w:line="360" w:lineRule="auto"/>
                              <w:rPr>
                                <w:color w:val="FFFFFF" w:themeColor="background1"/>
                                <w:sz w:val="28"/>
                                <w:szCs w:val="28"/>
                              </w:rPr>
                            </w:pPr>
                            <w:r w:rsidRPr="00415F89">
                              <w:rPr>
                                <w:color w:val="FFFFFF" w:themeColor="background1"/>
                                <w:sz w:val="28"/>
                                <w:szCs w:val="28"/>
                              </w:rPr>
                              <w:t>Emilio Aguinaldo</w:t>
                            </w:r>
                            <w:r w:rsidRPr="00415F89">
                              <w:rPr>
                                <w:color w:val="FFFFFF" w:themeColor="background1"/>
                                <w:sz w:val="28"/>
                                <w:szCs w:val="28"/>
                              </w:rPr>
                              <w:tab/>
                            </w:r>
                            <w:r w:rsidRPr="00415F89">
                              <w:rPr>
                                <w:color w:val="FFFFFF" w:themeColor="background1"/>
                                <w:sz w:val="28"/>
                                <w:szCs w:val="28"/>
                              </w:rPr>
                              <w:tab/>
                              <w:t>-</w:t>
                            </w:r>
                            <w:r w:rsidR="00BF0BE5">
                              <w:rPr>
                                <w:color w:val="FFFFFF" w:themeColor="background1"/>
                                <w:sz w:val="28"/>
                                <w:szCs w:val="28"/>
                              </w:rPr>
                              <w:t xml:space="preserve">the first Philippine president who first fought the Spaniards, </w:t>
                            </w:r>
                            <w:r w:rsidR="00BF0BE5">
                              <w:rPr>
                                <w:color w:val="FFFFFF" w:themeColor="background1"/>
                                <w:sz w:val="28"/>
                                <w:szCs w:val="28"/>
                              </w:rPr>
                              <w:tab/>
                            </w:r>
                            <w:r w:rsidR="00BF0BE5">
                              <w:rPr>
                                <w:color w:val="FFFFFF" w:themeColor="background1"/>
                                <w:sz w:val="28"/>
                                <w:szCs w:val="28"/>
                              </w:rPr>
                              <w:tab/>
                            </w:r>
                            <w:r w:rsidR="00BF0BE5">
                              <w:rPr>
                                <w:color w:val="FFFFFF" w:themeColor="background1"/>
                                <w:sz w:val="28"/>
                                <w:szCs w:val="28"/>
                              </w:rPr>
                              <w:tab/>
                            </w:r>
                            <w:r w:rsidR="00BF0BE5">
                              <w:rPr>
                                <w:color w:val="FFFFFF" w:themeColor="background1"/>
                                <w:sz w:val="28"/>
                                <w:szCs w:val="28"/>
                              </w:rPr>
                              <w:tab/>
                              <w:t>Spanish, and later the Americans</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92" type="#_x0000_t202" style="position:absolute;margin-left:29.55pt;margin-top:586.8pt;width:553.8pt;height:176.4pt;z-index:2517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" mv:complextextbox="1" fillcolor="#96bc53 [3204]" stroked="f">
                <v:textbox inset=",0,,0">
                  <w:txbxContent>
                    <w:p w14:paraId="734F6EDA" w14:textId="77777777" w:rsidR="00D74684" w:rsidRPr="00D74684" w:rsidRDefault="00D74684" w:rsidP="006F6E69">
                      <w:pPr>
                        <w:spacing w:after="0" w:line="360" w:lineRule="auto"/>
                        <w:rPr>
                          <w:color w:val="FFFFFF" w:themeColor="background1"/>
                          <w:sz w:val="8"/>
                          <w:szCs w:val="8"/>
                        </w:rPr>
                      </w:pPr>
                    </w:p>
                    <w:p w14:paraId="1CEA2B4A" w14:textId="47284FF3" w:rsidR="00023121" w:rsidRPr="00415F89" w:rsidRDefault="00023121" w:rsidP="006F6E69">
                      <w:pPr>
                        <w:spacing w:after="0" w:line="360" w:lineRule="auto"/>
                        <w:rPr>
                          <w:color w:val="FFFFFF" w:themeColor="background1"/>
                          <w:sz w:val="28"/>
                          <w:szCs w:val="28"/>
                        </w:rPr>
                      </w:pPr>
                      <w:r w:rsidRPr="00415F89">
                        <w:rPr>
                          <w:color w:val="FFFFFF" w:themeColor="background1"/>
                          <w:sz w:val="28"/>
                          <w:szCs w:val="28"/>
                        </w:rPr>
                        <w:t>Pacific Rim</w:t>
                      </w:r>
                      <w:r w:rsidRPr="00415F89">
                        <w:rPr>
                          <w:color w:val="FFFFFF" w:themeColor="background1"/>
                          <w:sz w:val="28"/>
                          <w:szCs w:val="28"/>
                        </w:rPr>
                        <w:tab/>
                      </w:r>
                      <w:r w:rsidRPr="00415F89">
                        <w:rPr>
                          <w:color w:val="FFFFFF" w:themeColor="background1"/>
                          <w:sz w:val="28"/>
                          <w:szCs w:val="28"/>
                        </w:rPr>
                        <w:tab/>
                      </w:r>
                      <w:r w:rsidR="00B94341" w:rsidRPr="00415F89">
                        <w:rPr>
                          <w:color w:val="FFFFFF" w:themeColor="background1"/>
                          <w:sz w:val="28"/>
                          <w:szCs w:val="28"/>
                        </w:rPr>
                        <w:tab/>
                      </w:r>
                      <w:r w:rsidRPr="00415F89">
                        <w:rPr>
                          <w:color w:val="FFFFFF" w:themeColor="background1"/>
                          <w:sz w:val="28"/>
                          <w:szCs w:val="28"/>
                        </w:rPr>
                        <w:t>-the lands surrounding the Pacific Ocean especially those in Asia</w:t>
                      </w:r>
                    </w:p>
                    <w:p w14:paraId="0EE5F5B8" w14:textId="708FF83D" w:rsidR="00023121" w:rsidRPr="00415F89" w:rsidRDefault="00023121" w:rsidP="006F6E69">
                      <w:pPr>
                        <w:spacing w:after="0" w:line="360" w:lineRule="auto"/>
                        <w:rPr>
                          <w:color w:val="FFFFFF" w:themeColor="background1"/>
                          <w:sz w:val="28"/>
                          <w:szCs w:val="28"/>
                        </w:rPr>
                      </w:pPr>
                      <w:r w:rsidRPr="00415F89">
                        <w:rPr>
                          <w:color w:val="FFFFFF" w:themeColor="background1"/>
                          <w:sz w:val="28"/>
                          <w:szCs w:val="28"/>
                        </w:rPr>
                        <w:t>Annexation</w:t>
                      </w:r>
                      <w:r w:rsidRPr="00415F89">
                        <w:rPr>
                          <w:color w:val="FFFFFF" w:themeColor="background1"/>
                          <w:sz w:val="28"/>
                          <w:szCs w:val="28"/>
                        </w:rPr>
                        <w:tab/>
                      </w:r>
                      <w:r w:rsidRPr="00415F89">
                        <w:rPr>
                          <w:color w:val="FFFFFF" w:themeColor="background1"/>
                          <w:sz w:val="28"/>
                          <w:szCs w:val="28"/>
                        </w:rPr>
                        <w:tab/>
                      </w:r>
                      <w:r w:rsidR="00B94341" w:rsidRPr="00415F89">
                        <w:rPr>
                          <w:color w:val="FFFFFF" w:themeColor="background1"/>
                          <w:sz w:val="28"/>
                          <w:szCs w:val="28"/>
                        </w:rPr>
                        <w:tab/>
                      </w:r>
                      <w:r w:rsidRPr="00415F89">
                        <w:rPr>
                          <w:color w:val="FFFFFF" w:themeColor="background1"/>
                          <w:sz w:val="28"/>
                          <w:szCs w:val="28"/>
                        </w:rPr>
                        <w:t>-the adding of a region to the territory of an existing political unit</w:t>
                      </w:r>
                    </w:p>
                    <w:p w14:paraId="154C92ED" w14:textId="53716DCC" w:rsidR="006F6E69" w:rsidRPr="00415F89" w:rsidRDefault="006F6E69" w:rsidP="006F6E69">
                      <w:pPr>
                        <w:spacing w:after="0" w:line="360" w:lineRule="auto"/>
                        <w:rPr>
                          <w:color w:val="FFFFFF" w:themeColor="background1"/>
                          <w:sz w:val="28"/>
                          <w:szCs w:val="28"/>
                        </w:rPr>
                      </w:pPr>
                      <w:r w:rsidRPr="00415F89">
                        <w:rPr>
                          <w:color w:val="FFFFFF" w:themeColor="background1"/>
                          <w:sz w:val="28"/>
                          <w:szCs w:val="28"/>
                        </w:rPr>
                        <w:t>Queen Liliuokalani</w:t>
                      </w:r>
                      <w:r w:rsidRPr="00415F89">
                        <w:rPr>
                          <w:color w:val="FFFFFF" w:themeColor="background1"/>
                          <w:sz w:val="28"/>
                          <w:szCs w:val="28"/>
                        </w:rPr>
                        <w:tab/>
                        <w:t>-Hawaii’s first queen and last monarch</w:t>
                      </w:r>
                    </w:p>
                    <w:p w14:paraId="4E55D7AB" w14:textId="2CC92D0B" w:rsidR="00023121" w:rsidRPr="00415F89" w:rsidRDefault="00B94341" w:rsidP="006F6E69">
                      <w:pPr>
                        <w:spacing w:after="0" w:line="360" w:lineRule="auto"/>
                        <w:rPr>
                          <w:color w:val="FFFFFF" w:themeColor="background1"/>
                          <w:sz w:val="28"/>
                          <w:szCs w:val="28"/>
                        </w:rPr>
                      </w:pPr>
                      <w:r w:rsidRPr="00415F89">
                        <w:rPr>
                          <w:color w:val="FFFFFF" w:themeColor="background1"/>
                          <w:sz w:val="28"/>
                          <w:szCs w:val="28"/>
                        </w:rPr>
                        <w:t xml:space="preserve">King </w:t>
                      </w:r>
                      <w:proofErr w:type="spellStart"/>
                      <w:r w:rsidRPr="00415F89">
                        <w:rPr>
                          <w:color w:val="FFFFFF" w:themeColor="background1"/>
                          <w:sz w:val="28"/>
                          <w:szCs w:val="28"/>
                        </w:rPr>
                        <w:t>Mongkut</w:t>
                      </w:r>
                      <w:proofErr w:type="spellEnd"/>
                      <w:r w:rsidRPr="00415F89">
                        <w:rPr>
                          <w:color w:val="FFFFFF" w:themeColor="background1"/>
                          <w:sz w:val="28"/>
                          <w:szCs w:val="28"/>
                        </w:rPr>
                        <w:tab/>
                      </w:r>
                      <w:r w:rsidRPr="00415F89">
                        <w:rPr>
                          <w:color w:val="FFFFFF" w:themeColor="background1"/>
                          <w:sz w:val="28"/>
                          <w:szCs w:val="28"/>
                        </w:rPr>
                        <w:tab/>
                        <w:t>-</w:t>
                      </w:r>
                      <w:r w:rsidR="003D64EA">
                        <w:rPr>
                          <w:color w:val="FFFFFF" w:themeColor="background1"/>
                          <w:sz w:val="28"/>
                          <w:szCs w:val="28"/>
                        </w:rPr>
                        <w:t xml:space="preserve">the fourth monarch of Siam under the house of </w:t>
                      </w:r>
                      <w:proofErr w:type="spellStart"/>
                      <w:r w:rsidR="003D64EA">
                        <w:rPr>
                          <w:color w:val="FFFFFF" w:themeColor="background1"/>
                          <w:sz w:val="28"/>
                          <w:szCs w:val="28"/>
                        </w:rPr>
                        <w:t>Chakri</w:t>
                      </w:r>
                      <w:proofErr w:type="spellEnd"/>
                      <w:r w:rsidR="003D64EA">
                        <w:rPr>
                          <w:color w:val="FFFFFF" w:themeColor="background1"/>
                          <w:sz w:val="28"/>
                          <w:szCs w:val="28"/>
                        </w:rPr>
                        <w:t xml:space="preserve"> who ruled </w:t>
                      </w:r>
                      <w:r w:rsidR="003D64EA">
                        <w:rPr>
                          <w:color w:val="FFFFFF" w:themeColor="background1"/>
                          <w:sz w:val="28"/>
                          <w:szCs w:val="28"/>
                        </w:rPr>
                        <w:tab/>
                      </w:r>
                      <w:r w:rsidR="003D64EA">
                        <w:rPr>
                          <w:color w:val="FFFFFF" w:themeColor="background1"/>
                          <w:sz w:val="28"/>
                          <w:szCs w:val="28"/>
                        </w:rPr>
                        <w:tab/>
                      </w:r>
                      <w:r w:rsidR="003D64EA">
                        <w:rPr>
                          <w:color w:val="FFFFFF" w:themeColor="background1"/>
                          <w:sz w:val="28"/>
                          <w:szCs w:val="28"/>
                        </w:rPr>
                        <w:tab/>
                      </w:r>
                      <w:r w:rsidR="003D64EA">
                        <w:rPr>
                          <w:color w:val="FFFFFF" w:themeColor="background1"/>
                          <w:sz w:val="28"/>
                          <w:szCs w:val="28"/>
                        </w:rPr>
                        <w:tab/>
                        <w:t>from 1851-1868; was one of the most revered monarchs of Siam</w:t>
                      </w:r>
                    </w:p>
                    <w:p w14:paraId="41159A4C" w14:textId="33F083BD" w:rsidR="00B94341" w:rsidRPr="00415F89" w:rsidRDefault="00B94341" w:rsidP="006F6E69">
                      <w:pPr>
                        <w:spacing w:after="0" w:line="360" w:lineRule="auto"/>
                        <w:rPr>
                          <w:color w:val="FFFFFF" w:themeColor="background1"/>
                          <w:sz w:val="28"/>
                          <w:szCs w:val="28"/>
                        </w:rPr>
                      </w:pPr>
                      <w:r w:rsidRPr="00415F89">
                        <w:rPr>
                          <w:color w:val="FFFFFF" w:themeColor="background1"/>
                          <w:sz w:val="28"/>
                          <w:szCs w:val="28"/>
                        </w:rPr>
                        <w:t>Emilio Aguinaldo</w:t>
                      </w:r>
                      <w:r w:rsidRPr="00415F89">
                        <w:rPr>
                          <w:color w:val="FFFFFF" w:themeColor="background1"/>
                          <w:sz w:val="28"/>
                          <w:szCs w:val="28"/>
                        </w:rPr>
                        <w:tab/>
                      </w:r>
                      <w:r w:rsidRPr="00415F89">
                        <w:rPr>
                          <w:color w:val="FFFFFF" w:themeColor="background1"/>
                          <w:sz w:val="28"/>
                          <w:szCs w:val="28"/>
                        </w:rPr>
                        <w:tab/>
                        <w:t>-</w:t>
                      </w:r>
                      <w:r w:rsidR="00BF0BE5">
                        <w:rPr>
                          <w:color w:val="FFFFFF" w:themeColor="background1"/>
                          <w:sz w:val="28"/>
                          <w:szCs w:val="28"/>
                        </w:rPr>
                        <w:t xml:space="preserve">the first Philippine president who first fought the Spaniards, </w:t>
                      </w:r>
                      <w:r w:rsidR="00BF0BE5">
                        <w:rPr>
                          <w:color w:val="FFFFFF" w:themeColor="background1"/>
                          <w:sz w:val="28"/>
                          <w:szCs w:val="28"/>
                        </w:rPr>
                        <w:tab/>
                      </w:r>
                      <w:r w:rsidR="00BF0BE5">
                        <w:rPr>
                          <w:color w:val="FFFFFF" w:themeColor="background1"/>
                          <w:sz w:val="28"/>
                          <w:szCs w:val="28"/>
                        </w:rPr>
                        <w:tab/>
                      </w:r>
                      <w:r w:rsidR="00BF0BE5">
                        <w:rPr>
                          <w:color w:val="FFFFFF" w:themeColor="background1"/>
                          <w:sz w:val="28"/>
                          <w:szCs w:val="28"/>
                        </w:rPr>
                        <w:tab/>
                      </w:r>
                      <w:r w:rsidR="00BF0BE5">
                        <w:rPr>
                          <w:color w:val="FFFFFF" w:themeColor="background1"/>
                          <w:sz w:val="28"/>
                          <w:szCs w:val="28"/>
                        </w:rPr>
                        <w:tab/>
                        <w:t>Spanish, and later the Americans</w:t>
                      </w:r>
                    </w:p>
                  </w:txbxContent>
                </v:textbox>
                <w10:wrap type="through" anchorx="page" anchory="page"/>
              </v:shape>
            </w:pict>
          </mc:Fallback>
        </mc:AlternateContent>
      </w:r>
      <w:r w:rsidR="00D74684">
        <w:rPr>
          <w:noProof/>
        </w:rPr>
        <mc:AlternateContent>
          <mc:Choice Requires="wpg">
            <w:drawing>
              <wp:anchor distT="0" distB="0" distL="114300" distR="114300" simplePos="0" relativeHeight="251736160" behindDoc="0" locked="0" layoutInCell="1" allowOverlap="1" wp14:anchorId="5F346E7C" wp14:editId="6677B1F2">
                <wp:simplePos x="0" y="0"/>
                <wp:positionH relativeFrom="page">
                  <wp:posOffset>365760</wp:posOffset>
                </wp:positionH>
                <wp:positionV relativeFrom="page">
                  <wp:posOffset>6754495</wp:posOffset>
                </wp:positionV>
                <wp:extent cx="7040880" cy="697865"/>
                <wp:effectExtent l="0" t="0" r="0" b="0"/>
                <wp:wrapNone/>
                <wp:docPr id="20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202"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3"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8pt;margin-top:531.85pt;width:554.4pt;height:54.95pt;z-index:251736160;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SC2xAAA&#10;ANwAAAAPAAAAZHJzL2Rvd25yZXYueG1sRI9Ba8JAFITvBf/D8gRvddcgUqKrqCj04kGr4vGRfSbB&#10;7NuQ3SbRX98tFHocZuYbZrHqbSVaanzpWMNkrEAQZ86UnGs4f+3fP0D4gGywckwanuRhtRy8LTA1&#10;ruMjtaeQiwhhn6KGIoQ6ldJnBVn0Y1cTR+/uGoshyiaXpsEuwm0lE6Vm0mLJcaHAmrYFZY/Tt9XQ&#10;vZx67S7I09lm527rw/7YXi9aj4b9eg4iUB/+w3/tT6MhUQn8nolH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UgtsQAAADcAAAADwAAAAAAAAAAAAAAAACXAgAAZHJzL2Rv&#10;d25yZXYueG1sUEsFBgAAAAAEAAQA9QAAAIgDAAAAAA==&#10;" fillcolor="#bbd986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2CTbxAAA&#10;ANwAAAAPAAAAZHJzL2Rvd25yZXYueG1sRI9Ba4NAFITvgf6H5RV6S9YYCcVkDSGkkEsPmra5PtwX&#10;Fd234m7V9td3C4Ueh5lvhtkfZtOJkQbXWFawXkUgiEurG64UvF1fls8gnEfW2FkmBV/k4JA9LPaY&#10;ajtxTmPhKxFK2KWooPa+T6V0ZU0G3cr2xMG728GgD3KopB5wCuWmk3EUbaXBhsNCjT2dairb4tMo&#10;iM/r7+I9bvPiw4yJNIm/5d2rUk+P83EHwtPs/8N/9EUHLtrA75lw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dgk28QAAADcAAAADwAAAAAAAAAAAAAAAACXAgAAZHJzL2Rv&#10;d25yZXYueG1sUEsFBgAAAAAEAAQA9QAAAIgDAAAAAA==&#10;" fillcolor="#668431 [3215]" stroked="f" strokecolor="#4a7ebb" strokeweight="1.5pt">
                  <v:shadow opacity="22938f" mv:blur="38100f" offset="0,2pt"/>
                  <v:textbox inset=",7.2pt,,7.2pt"/>
                </v:rect>
                <w10:wrap anchorx="page" anchory="page"/>
              </v:group>
            </w:pict>
          </mc:Fallback>
        </mc:AlternateContent>
      </w:r>
      <w:r w:rsidR="00032260">
        <w:rPr>
          <w:noProof/>
        </w:rPr>
        <w:drawing>
          <wp:anchor distT="0" distB="0" distL="118745" distR="118745" simplePos="0" relativeHeight="251739232" behindDoc="0" locked="0" layoutInCell="1" allowOverlap="1" wp14:anchorId="1B5F00C4" wp14:editId="504A1F64">
            <wp:simplePos x="0" y="0"/>
            <wp:positionH relativeFrom="page">
              <wp:posOffset>5159375</wp:posOffset>
            </wp:positionH>
            <wp:positionV relativeFrom="page">
              <wp:posOffset>1944370</wp:posOffset>
            </wp:positionV>
            <wp:extent cx="2343150" cy="2025015"/>
            <wp:effectExtent l="228600" t="203200" r="247650" b="286385"/>
            <wp:wrapTight wrapText="bothSides">
              <wp:wrapPolygon edited="0">
                <wp:start x="-960" y="-996"/>
                <wp:lineTo x="-1282" y="3934"/>
                <wp:lineTo x="-1340" y="21349"/>
                <wp:lineTo x="19010" y="23041"/>
                <wp:lineTo x="19285" y="23556"/>
                <wp:lineTo x="22550" y="23216"/>
                <wp:lineTo x="22811" y="14484"/>
                <wp:lineTo x="22677" y="-2367"/>
                <wp:lineTo x="906" y="-1190"/>
                <wp:lineTo x="-960" y="-996"/>
              </wp:wrapPolygon>
            </wp:wrapTight>
            <wp:docPr id="20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56" descr=":checker:checker photos:42-16810939.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308251">
                      <a:off x="0" y="0"/>
                      <a:ext cx="2343150" cy="20250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32260">
        <w:rPr>
          <w:noProof/>
        </w:rPr>
        <w:drawing>
          <wp:anchor distT="0" distB="0" distL="118745" distR="118745" simplePos="0" relativeHeight="251738208" behindDoc="0" locked="0" layoutInCell="1" allowOverlap="1" wp14:anchorId="13A1DC73" wp14:editId="6A87B3EB">
            <wp:simplePos x="0" y="0"/>
            <wp:positionH relativeFrom="page">
              <wp:posOffset>3340100</wp:posOffset>
            </wp:positionH>
            <wp:positionV relativeFrom="page">
              <wp:posOffset>724535</wp:posOffset>
            </wp:positionV>
            <wp:extent cx="2263140" cy="2092325"/>
            <wp:effectExtent l="482600" t="482600" r="480060" b="549275"/>
            <wp:wrapTight wrapText="bothSides">
              <wp:wrapPolygon edited="0">
                <wp:start x="21516" y="-1422"/>
                <wp:lineTo x="12849" y="-4837"/>
                <wp:lineTo x="11331" y="-976"/>
                <wp:lineTo x="2853" y="-4873"/>
                <wp:lineTo x="1336" y="-1012"/>
                <wp:lineTo x="-895" y="-2038"/>
                <wp:lineTo x="-2412" y="1823"/>
                <wp:lineTo x="-1520" y="2233"/>
                <wp:lineTo x="-3037" y="6094"/>
                <wp:lineTo x="-1475" y="6812"/>
                <wp:lineTo x="-2993" y="10674"/>
                <wp:lineTo x="-1431" y="11392"/>
                <wp:lineTo x="-2948" y="15253"/>
                <wp:lineTo x="-1610" y="15868"/>
                <wp:lineTo x="-1655" y="22686"/>
                <wp:lineTo x="130" y="23506"/>
                <wp:lineTo x="543" y="23126"/>
                <wp:lineTo x="14231" y="23151"/>
                <wp:lineTo x="22665" y="22469"/>
                <wp:lineTo x="22632" y="-909"/>
                <wp:lineTo x="21516" y="-1422"/>
              </wp:wrapPolygon>
            </wp:wrapTight>
            <wp:docPr id="2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20218336" flipH="1">
                      <a:off x="0" y="0"/>
                      <a:ext cx="2263140" cy="209232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91C6A">
        <w:rPr>
          <w:noProof/>
        </w:rPr>
        <mc:AlternateContent>
          <mc:Choice Requires="wps">
            <w:drawing>
              <wp:anchor distT="0" distB="0" distL="114300" distR="114300" simplePos="0" relativeHeight="251742304" behindDoc="0" locked="0" layoutInCell="1" allowOverlap="1" wp14:anchorId="5CC75984" wp14:editId="2B5C5DC1">
                <wp:simplePos x="0" y="0"/>
                <wp:positionH relativeFrom="page">
                  <wp:posOffset>375285</wp:posOffset>
                </wp:positionH>
                <wp:positionV relativeFrom="page">
                  <wp:posOffset>2313940</wp:posOffset>
                </wp:positionV>
                <wp:extent cx="3053080" cy="1115060"/>
                <wp:effectExtent l="0" t="0" r="0" b="2540"/>
                <wp:wrapTight wrapText="bothSides">
                  <wp:wrapPolygon edited="0">
                    <wp:start x="180" y="0"/>
                    <wp:lineTo x="180" y="21157"/>
                    <wp:lineTo x="21205" y="21157"/>
                    <wp:lineTo x="21205" y="0"/>
                    <wp:lineTo x="180" y="0"/>
                  </wp:wrapPolygon>
                </wp:wrapTight>
                <wp:docPr id="18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5A1CBB" w14:textId="3553AF2A" w:rsidR="00023121" w:rsidRPr="00153083" w:rsidRDefault="00023121" w:rsidP="007916B2">
                            <w:pPr>
                              <w:pStyle w:val="Heading3"/>
                              <w:rPr>
                                <w:color w:val="96BC53" w:themeColor="accent1"/>
                              </w:rPr>
                            </w:pPr>
                            <w:r>
                              <w:rPr>
                                <w:color w:val="96BC53" w:themeColor="accent1"/>
                              </w:rPr>
                              <w:t>Demand for Asian products drove Western imperialists to seek possession of Southeast Asian lands.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29.55pt;margin-top:182.2pt;width:240.4pt;height:87.8pt;z-index:2517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" filled="f" stroked="f">
                <v:textbox inset=",0,,0">
                  <w:txbxContent>
                    <w:p w14:paraId="6B5A1CBB" w14:textId="3553AF2A" w:rsidR="00023121" w:rsidRPr="00153083" w:rsidRDefault="00023121" w:rsidP="007916B2">
                      <w:pPr>
                        <w:pStyle w:val="Heading3"/>
                        <w:rPr>
                          <w:color w:val="96BC53" w:themeColor="accent1"/>
                        </w:rPr>
                      </w:pPr>
                      <w:r>
                        <w:rPr>
                          <w:color w:val="96BC53" w:themeColor="accent1"/>
                        </w:rPr>
                        <w:t>Demand for Asian products drove Western imperialists to seek possession of Southeast Asian lands.</w:t>
                      </w:r>
                    </w:p>
                  </w:txbxContent>
                </v:textbox>
                <w10:wrap type="tight" anchorx="page" anchory="page"/>
              </v:shape>
            </w:pict>
          </mc:Fallback>
        </mc:AlternateContent>
      </w:r>
      <w:r w:rsidR="008F60E5">
        <w:rPr>
          <w:noProof/>
        </w:rPr>
        <mc:AlternateContent>
          <mc:Choice Requires="wpg">
            <w:drawing>
              <wp:anchor distT="0" distB="0" distL="114300" distR="114300" simplePos="0" relativeHeight="251741280" behindDoc="0" locked="0" layoutInCell="1" allowOverlap="1" wp14:anchorId="2051036E" wp14:editId="0F546C3B">
                <wp:simplePos x="0" y="0"/>
                <wp:positionH relativeFrom="page">
                  <wp:posOffset>486410</wp:posOffset>
                </wp:positionH>
                <wp:positionV relativeFrom="page">
                  <wp:posOffset>3365500</wp:posOffset>
                </wp:positionV>
                <wp:extent cx="3488690" cy="3337560"/>
                <wp:effectExtent l="0" t="0" r="0" b="15240"/>
                <wp:wrapThrough wrapText="bothSides">
                  <wp:wrapPolygon edited="0">
                    <wp:start x="157" y="0"/>
                    <wp:lineTo x="157" y="21534"/>
                    <wp:lineTo x="21230" y="21534"/>
                    <wp:lineTo x="21230" y="0"/>
                    <wp:lineTo x="157" y="0"/>
                  </wp:wrapPolygon>
                </wp:wrapThrough>
                <wp:docPr id="244" name="Group 244"/>
                <wp:cNvGraphicFramePr/>
                <a:graphic xmlns:a="http://schemas.openxmlformats.org/drawingml/2006/main">
                  <a:graphicData uri="http://schemas.microsoft.com/office/word/2010/wordprocessingGroup">
                    <wpg:wgp>
                      <wpg:cNvGrpSpPr/>
                      <wpg:grpSpPr>
                        <a:xfrm>
                          <a:off x="0" y="0"/>
                          <a:ext cx="3488690" cy="3337560"/>
                          <a:chOff x="0" y="0"/>
                          <a:chExt cx="3488690" cy="3337560"/>
                        </a:xfrm>
                        <a:extLst>
                          <a:ext uri="{0CCBE362-F206-4b92-989A-16890622DB6E}">
                            <ma14:wrappingTextBoxFlag xmlns:ma14="http://schemas.microsoft.com/office/mac/drawingml/2011/main" val="1"/>
                          </a:ext>
                        </a:extLst>
                      </wpg:grpSpPr>
                      <wps:wsp>
                        <wps:cNvPr id="168" name="Text Box 62"/>
                        <wps:cNvSpPr txBox="1">
                          <a:spLocks noChangeArrowheads="1"/>
                        </wps:cNvSpPr>
                        <wps:spPr bwMode="auto">
                          <a:xfrm>
                            <a:off x="0" y="0"/>
                            <a:ext cx="3488690" cy="323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42" name="Text Box 242"/>
                        <wps:cNvSpPr txBox="1"/>
                        <wps:spPr bwMode="auto">
                          <a:xfrm>
                            <a:off x="3000375" y="0"/>
                            <a:ext cx="3968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51">
                          <w:txbxContent>
                            <w:p w14:paraId="6EA49653" w14:textId="77777777" w:rsidR="00023121" w:rsidRDefault="00023121" w:rsidP="007916B2">
                              <w:pPr>
                                <w:pStyle w:val="BodyText"/>
                                <w:rPr>
                                  <w:sz w:val="24"/>
                                </w:rPr>
                              </w:pPr>
                            </w:p>
                            <w:p w14:paraId="23C28BE7" w14:textId="26603B19" w:rsidR="00023121" w:rsidRPr="00E91C6A" w:rsidRDefault="00023121" w:rsidP="007916B2">
                              <w:pPr>
                                <w:pStyle w:val="BodyText"/>
                                <w:rPr>
                                  <w:sz w:val="26"/>
                                  <w:szCs w:val="26"/>
                                </w:rPr>
                              </w:pPr>
                              <w:r w:rsidRPr="00E91C6A">
                                <w:rPr>
                                  <w:sz w:val="26"/>
                                  <w:szCs w:val="26"/>
                                </w:rPr>
                                <w:t>Just as European powers rushed to divide Africa, they also competed to crave up the lands of Southeast Asia. These lands form past of the Pacific Rim, the countries that border the Pacific Ocean. Western nations desired the Pacific Rom lands for their strategic location along the sea route to China. Westerners also recognized the value of the Pacific colonies as sources of tropical agriculture, minerals, and oil. As the European powers began to appreciate the value of the area, they challenged each other for their own parts of the prize.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43" name="Text Box 243"/>
                        <wps:cNvSpPr txBox="1"/>
                        <wps:spPr bwMode="auto">
                          <a:xfrm>
                            <a:off x="91440" y="287020"/>
                            <a:ext cx="3305810" cy="305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51"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id="Group 244" o:spid="_x0000_s1094" style="position:absolute;margin-left:38.3pt;margin-top:265pt;width:274.7pt;height:262.8pt;z-index:251741280;mso-position-horizontal-relative:page;mso-position-vertical-relative:page" coordsize="3488690,3337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" mv:complextextbox="1">
                <v:shape id="_x0000_s1095" type="#_x0000_t202" style="position:absolute;width:3488690;height:3238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nSPxQAA&#10;ANwAAAAPAAAAZHJzL2Rvd25yZXYueG1sRI9Ba8JAEIXvBf/DMoK3urEHW1JXCYWABQWr4nmaHZPQ&#10;7GySXTX66zuHQm8zvDfvfbNYDa5RV+pD7dnAbJqAIi68rbk0cDzkz2+gQkS22HgmA3cKsFqOnhaY&#10;Wn/jL7ruY6kkhEOKBqoY21TrUFTkMEx9Syza2fcOo6x9qW2PNwl3jX5Jkrl2WLM0VNjSR0XFz/7i&#10;DGx3393jMwmuyWKev2a7bnM+dcZMxkP2DirSEP/Nf9drK/hzoZVnZAK9/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edI/FAAAA3AAAAA8AAAAAAAAAAAAAAAAAlwIAAGRycy9k&#10;b3ducmV2LnhtbFBLBQYAAAAABAAEAPUAAACJAwAAAAA=&#10;" mv:complextextbox="1" filled="f" stroked="f">
                  <v:textbox inset=",0,,0"/>
                </v:shape>
                <v:shape id="Text Box 242" o:spid="_x0000_s1096" type="#_x0000_t202" style="position:absolute;left:3000375;width:396875;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w:p w14:paraId="6EA49653" w14:textId="77777777" w:rsidR="00023121" w:rsidRDefault="00023121" w:rsidP="007916B2">
                        <w:pPr>
                          <w:pStyle w:val="BodyText"/>
                          <w:rPr>
                            <w:sz w:val="24"/>
                          </w:rPr>
                        </w:pPr>
                      </w:p>
                      <w:p w14:paraId="23C28BE7" w14:textId="26603B19" w:rsidR="00023121" w:rsidRPr="00E91C6A" w:rsidRDefault="00023121" w:rsidP="007916B2">
                        <w:pPr>
                          <w:pStyle w:val="BodyText"/>
                          <w:rPr>
                            <w:sz w:val="26"/>
                            <w:szCs w:val="26"/>
                          </w:rPr>
                        </w:pPr>
                        <w:r w:rsidRPr="00E91C6A">
                          <w:rPr>
                            <w:sz w:val="26"/>
                            <w:szCs w:val="26"/>
                          </w:rPr>
                          <w:t>Just as European powers rushed to divide Africa, they also competed to crave up the lands of Southeast Asia. These lands form past of the Pacific Rim, the countries that border the Pacific Ocean. Western nations desired the Pacific Rom lands for their strategic location along the sea route to China. Westerners also recognized the value of the Pacific colonies as sources of tropical agriculture, minerals, and oil. As the European powers began to appreciate the value of the area, they challenged each other for their own parts of the prize.</w:t>
                        </w:r>
                      </w:p>
                    </w:txbxContent>
                  </v:textbox>
                </v:shape>
                <v:shape id="Text Box 243" o:spid="_x0000_s1097" type="#_x0000_t202" style="position:absolute;left:91440;top:287020;width:3305810;height:3050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inset="0,0,0,0">
                    <w:txbxContent/>
                  </v:textbox>
                </v:shape>
                <w10:wrap type="through" anchorx="page" anchory="page"/>
              </v:group>
            </w:pict>
          </mc:Fallback>
        </mc:AlternateContent>
      </w:r>
      <w:r w:rsidR="00DD16A0">
        <w:rPr>
          <w:noProof/>
        </w:rPr>
        <mc:AlternateContent>
          <mc:Choice Requires="wps">
            <w:drawing>
              <wp:anchor distT="0" distB="0" distL="114300" distR="114300" simplePos="0" relativeHeight="251740256" behindDoc="0" locked="0" layoutInCell="1" allowOverlap="1" wp14:anchorId="3AA415BA" wp14:editId="756C1D5A">
                <wp:simplePos x="0" y="0"/>
                <wp:positionH relativeFrom="page">
                  <wp:posOffset>397510</wp:posOffset>
                </wp:positionH>
                <wp:positionV relativeFrom="page">
                  <wp:posOffset>685800</wp:posOffset>
                </wp:positionV>
                <wp:extent cx="3013710" cy="1564640"/>
                <wp:effectExtent l="0" t="0" r="0" b="10160"/>
                <wp:wrapTight wrapText="bothSides">
                  <wp:wrapPolygon edited="0">
                    <wp:start x="182" y="0"/>
                    <wp:lineTo x="182" y="21390"/>
                    <wp:lineTo x="21300" y="21390"/>
                    <wp:lineTo x="21300" y="0"/>
                    <wp:lineTo x="182" y="0"/>
                  </wp:wrapPolygon>
                </wp:wrapTight>
                <wp:docPr id="18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56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B0D24CC" w14:textId="483DA4D6" w:rsidR="00023121" w:rsidRPr="00DD16A0" w:rsidRDefault="00023121" w:rsidP="007916B2">
                            <w:pPr>
                              <w:pStyle w:val="Heading1"/>
                              <w:rPr>
                                <w:sz w:val="72"/>
                                <w:szCs w:val="72"/>
                              </w:rPr>
                            </w:pPr>
                            <w:r w:rsidRPr="00DD16A0">
                              <w:rPr>
                                <w:sz w:val="72"/>
                                <w:szCs w:val="72"/>
                              </w:rPr>
                              <w:t>Imperialism in Southeast Asia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31.3pt;margin-top:54pt;width:237.3pt;height:123.2pt;z-index:2517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" filled="f" stroked="f">
                <v:textbox inset=",0,,0">
                  <w:txbxContent>
                    <w:p w14:paraId="7B0D24CC" w14:textId="483DA4D6" w:rsidR="00023121" w:rsidRPr="00DD16A0" w:rsidRDefault="00023121" w:rsidP="007916B2">
                      <w:pPr>
                        <w:pStyle w:val="Heading1"/>
                        <w:rPr>
                          <w:sz w:val="72"/>
                          <w:szCs w:val="72"/>
                        </w:rPr>
                      </w:pPr>
                      <w:r w:rsidRPr="00DD16A0">
                        <w:rPr>
                          <w:sz w:val="72"/>
                          <w:szCs w:val="72"/>
                        </w:rPr>
                        <w:t>Imperialism in Southeast Asia</w:t>
                      </w:r>
                    </w:p>
                  </w:txbxContent>
                </v:textbox>
                <w10:wrap type="tight" anchorx="page" anchory="page"/>
              </v:shape>
            </w:pict>
          </mc:Fallback>
        </mc:AlternateContent>
      </w:r>
      <w:r w:rsidR="007916B2">
        <w:rPr>
          <w:noProof/>
        </w:rPr>
        <mc:AlternateContent>
          <mc:Choice Requires="wps">
            <w:drawing>
              <wp:anchor distT="0" distB="0" distL="114300" distR="114300" simplePos="0" relativeHeight="251743328" behindDoc="0" locked="0" layoutInCell="1" allowOverlap="1" wp14:anchorId="26ADC581" wp14:editId="4FAEF9D5">
                <wp:simplePos x="0" y="0"/>
                <wp:positionH relativeFrom="page">
                  <wp:posOffset>397510</wp:posOffset>
                </wp:positionH>
                <wp:positionV relativeFrom="page">
                  <wp:posOffset>6904990</wp:posOffset>
                </wp:positionV>
                <wp:extent cx="4658995" cy="502920"/>
                <wp:effectExtent l="0" t="0" r="0" b="0"/>
                <wp:wrapTight wrapText="bothSides">
                  <wp:wrapPolygon edited="0">
                    <wp:start x="118" y="1091"/>
                    <wp:lineTo x="118" y="19636"/>
                    <wp:lineTo x="21314" y="19636"/>
                    <wp:lineTo x="21314" y="1091"/>
                    <wp:lineTo x="118" y="1091"/>
                  </wp:wrapPolygon>
                </wp:wrapTight>
                <wp:docPr id="1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7DD4D0" w14:textId="63828C29" w:rsidR="00023121" w:rsidRPr="009F6EE7" w:rsidRDefault="00023121" w:rsidP="007916B2">
                            <w:pPr>
                              <w:pStyle w:val="Heading2"/>
                            </w:pPr>
                            <w:r>
                              <w:t>Section 5 Vocabulary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31.3pt;margin-top:543.7pt;width:366.85pt;height:39.6pt;z-index:2517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" filled="f" stroked="f">
                <v:textbox inset=",7.2pt,,7.2pt">
                  <w:txbxContent>
                    <w:p w14:paraId="797DD4D0" w14:textId="63828C29" w:rsidR="00023121" w:rsidRPr="009F6EE7" w:rsidRDefault="00023121" w:rsidP="007916B2">
                      <w:pPr>
                        <w:pStyle w:val="Heading2"/>
                      </w:pPr>
                      <w:r>
                        <w:t>Section 5 Vocabulary</w:t>
                      </w:r>
                    </w:p>
                  </w:txbxContent>
                </v:textbox>
                <w10:wrap type="tight" anchorx="page" anchory="page"/>
              </v:shape>
            </w:pict>
          </mc:Fallback>
        </mc:AlternateContent>
      </w:r>
      <w:r w:rsidR="007916B2">
        <w:rPr>
          <w:noProof/>
        </w:rPr>
        <mc:AlternateContent>
          <mc:Choice Requires="wpg">
            <w:drawing>
              <wp:anchor distT="0" distB="0" distL="114300" distR="114300" simplePos="0" relativeHeight="251735136" behindDoc="0" locked="0" layoutInCell="1" allowOverlap="1" wp14:anchorId="2AB802D3" wp14:editId="70511903">
                <wp:simplePos x="0" y="0"/>
                <wp:positionH relativeFrom="page">
                  <wp:posOffset>365760</wp:posOffset>
                </wp:positionH>
                <wp:positionV relativeFrom="page">
                  <wp:posOffset>685800</wp:posOffset>
                </wp:positionV>
                <wp:extent cx="7052945" cy="1481455"/>
                <wp:effectExtent l="0" t="0" r="0" b="4445"/>
                <wp:wrapNone/>
                <wp:docPr id="20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205"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6"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207" name="Picture 43" descr=":p1-spec-newsletter-fc4-R2:Assets:checkerboardOverlay-R.p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8pt;margin-top:54pt;width:555.35pt;height:116.65pt;z-index:251735136;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zHxgAA&#10;ANwAAAAPAAAAZHJzL2Rvd25yZXYueG1sRI9PawIxFMTvQr9DeEJvmlXsv61RlmKLJ223RT0+Nq+b&#10;bTcvS5Lq+u0bodDjMDO/YebL3rbiSD40jhVMxhkI4srphmsFH+/Po3sQISJrbB2TgjMFWC6uBnPM&#10;tTvxGx3LWIsE4ZCjAhNjl0sZKkMWw9h1xMn7dN5iTNLXUns8Jbht5TTLbqXFhtOCwY6eDFXf5Y9V&#10;sGr3hfG7r9nmTpaHB/dav2z3hVLXw754BBGpj//hv/ZaK5hmN3A5k46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ozHxgAAANwAAAAPAAAAAAAAAAAAAAAAAJcCAABkcnMv&#10;ZG93bnJldi54bWxQSwUGAAAAAAQABAD1AAAAigMAAAAA&#10;" fillcolor="#96bc53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4dDwwAA&#10;ANwAAAAPAAAAZHJzL2Rvd25yZXYueG1sRI9Pi8IwFMTvgt8hvAVvNrWISDXKsih48dCuf66P5m1b&#10;bF5KE2v105uFhT0OM78ZZr0dTCN66lxtWcEsikEQF1bXXCo4fe+nSxDOI2tsLJOCJznYbsajNaba&#10;PjijPvelCCXsUlRQed+mUrqiIoMusi1x8H5sZ9AH2ZVSd/gI5aaRSRwvpMGaw0KFLX1VVNzyu1GQ&#10;7Gav/Jzcsvxi+rk0c3/NmqNSk4/hcwXC0+D/w3/0QQcuXsDvmXAE5OY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r4dDwwAAANwAAAAPAAAAAAAAAAAAAAAAAJcCAABkcnMvZG93&#10;bnJldi54bWxQSwUGAAAAAAQABAD1AAAAhwMAAAAA&#10;" fillcolor="#668431 [3215]" stroked="f" strokecolor="#4a7ebb" strokeweight="1.5pt">
                  <v:shadow opacity="22938f" mv:blur="38100f" offset="0,2pt"/>
                  <v:textbox inset=",7.2pt,,7.2pt"/>
                </v:rect>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H&#10;TDLFAAAA3AAAAA8AAABkcnMvZG93bnJldi54bWxEj09rAjEUxO8Fv0N4greaVbCV1ShqEaT0Uv+B&#10;t8fmubuYvIRN6q7fvikUPA4z8xtmvuysEXdqQu1YwWiYgSAunK65VHA8bF+nIEJE1mgck4IHBVgu&#10;ei9zzLVr+Zvu+1iKBOGQo4IqRp9LGYqKLIah88TJu7rGYkyyKaVusE1wa+Q4y96kxZrTQoWeNhUV&#10;t/2PVXA17eQ82X1uTRxdvtbTU/HhfVBq0O9WMxCRuvgM/7d3WsE4e4e/M+kIyM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B0wyxQAAANwAAAAPAAAAAAAAAAAAAAAAAJwC&#10;AABkcnMvZG93bnJldi54bWxQSwUGAAAAAAQABAD3AAAAjgMAAAAA&#10;">
                  <v:imagedata r:id="rId37" o:title="checkerboardOverlay-R.png"/>
                  <o:lock v:ext="edit" aspectratio="f"/>
                </v:shape>
                <w10:wrap anchorx="page" anchory="page"/>
              </v:group>
            </w:pict>
          </mc:Fallback>
        </mc:AlternateContent>
      </w:r>
    </w:p>
    <w:p w14:paraId="4CFCD06F" w14:textId="1CFD3DAE" w:rsidR="002D4AE1" w:rsidRDefault="00E12287">
      <w:r>
        <w:rPr>
          <w:noProof/>
        </w:rPr>
        <w:lastRenderedPageBreak/>
        <mc:AlternateContent>
          <mc:Choice Requires="wps">
            <w:drawing>
              <wp:anchor distT="0" distB="0" distL="114300" distR="114300" simplePos="0" relativeHeight="251746400" behindDoc="0" locked="0" layoutInCell="1" allowOverlap="1" wp14:anchorId="3A33F4EF" wp14:editId="19186AB2">
                <wp:simplePos x="0" y="0"/>
                <wp:positionH relativeFrom="page">
                  <wp:posOffset>1270000</wp:posOffset>
                </wp:positionH>
                <wp:positionV relativeFrom="page">
                  <wp:posOffset>825500</wp:posOffset>
                </wp:positionV>
                <wp:extent cx="5105400" cy="3517900"/>
                <wp:effectExtent l="0" t="0" r="0" b="12700"/>
                <wp:wrapThrough wrapText="bothSides">
                  <wp:wrapPolygon edited="0">
                    <wp:start x="107" y="0"/>
                    <wp:lineTo x="107" y="21522"/>
                    <wp:lineTo x="21385" y="21522"/>
                    <wp:lineTo x="21385" y="0"/>
                    <wp:lineTo x="107" y="0"/>
                  </wp:wrapPolygon>
                </wp:wrapThrough>
                <wp:docPr id="211" name="Text Box 211"/>
                <wp:cNvGraphicFramePr/>
                <a:graphic xmlns:a="http://schemas.openxmlformats.org/drawingml/2006/main">
                  <a:graphicData uri="http://schemas.microsoft.com/office/word/2010/wordprocessingShape">
                    <wps:wsp>
                      <wps:cNvSpPr txBox="1"/>
                      <wps:spPr bwMode="auto">
                        <a:xfrm>
                          <a:off x="0" y="0"/>
                          <a:ext cx="5105400" cy="35179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C21A268" w14:textId="7F0D4B72" w:rsidR="00E12287" w:rsidRPr="00E12287" w:rsidRDefault="00E12287" w:rsidP="00E12287">
                            <w:pPr>
                              <w:jc w:val="center"/>
                              <w:rPr>
                                <w:color w:val="FFFFFF" w:themeColor="background1"/>
                                <w:sz w:val="40"/>
                                <w:szCs w:val="40"/>
                              </w:rPr>
                            </w:pPr>
                            <w:r w:rsidRPr="00E12287">
                              <w:rPr>
                                <w:color w:val="FFFFFF" w:themeColor="background1"/>
                                <w:sz w:val="40"/>
                                <w:szCs w:val="40"/>
                              </w:rPr>
                              <w:t xml:space="preserve">McDougal </w:t>
                            </w:r>
                            <w:proofErr w:type="spellStart"/>
                            <w:r w:rsidRPr="00E12287">
                              <w:rPr>
                                <w:color w:val="FFFFFF" w:themeColor="background1"/>
                                <w:sz w:val="40"/>
                                <w:szCs w:val="40"/>
                              </w:rPr>
                              <w:t>Littell</w:t>
                            </w:r>
                            <w:proofErr w:type="spellEnd"/>
                          </w:p>
                          <w:p w14:paraId="3752D049" w14:textId="51D19E47" w:rsidR="00E12287" w:rsidRPr="00E12287" w:rsidRDefault="00E12287" w:rsidP="00E12287">
                            <w:pPr>
                              <w:jc w:val="center"/>
                              <w:rPr>
                                <w:color w:val="4C6224" w:themeColor="text2" w:themeShade="BF"/>
                                <w:sz w:val="96"/>
                                <w:szCs w:val="96"/>
                              </w:rPr>
                            </w:pPr>
                            <w:r w:rsidRPr="00E12287">
                              <w:rPr>
                                <w:color w:val="4C6224" w:themeColor="text2" w:themeShade="BF"/>
                                <w:sz w:val="96"/>
                                <w:szCs w:val="96"/>
                              </w:rPr>
                              <w:t>Modern World History</w:t>
                            </w:r>
                          </w:p>
                          <w:p w14:paraId="3C1446D5" w14:textId="4EF34E8D" w:rsidR="00E12287" w:rsidRPr="00E12287" w:rsidRDefault="00E12287" w:rsidP="00E12287">
                            <w:pPr>
                              <w:jc w:val="center"/>
                              <w:rPr>
                                <w:color w:val="FFFFFF" w:themeColor="background1"/>
                                <w:sz w:val="36"/>
                                <w:szCs w:val="36"/>
                              </w:rPr>
                            </w:pPr>
                            <w:r w:rsidRPr="00E12287">
                              <w:rPr>
                                <w:color w:val="FFFFFF" w:themeColor="background1"/>
                                <w:sz w:val="36"/>
                                <w:szCs w:val="36"/>
                              </w:rPr>
                              <w:t>Patterns of Interaction</w:t>
                            </w:r>
                          </w:p>
                          <w:p w14:paraId="49F83007" w14:textId="77777777" w:rsidR="00E12287" w:rsidRPr="00E12287" w:rsidRDefault="00E12287" w:rsidP="00E12287">
                            <w:pPr>
                              <w:jc w:val="center"/>
                            </w:pPr>
                          </w:p>
                          <w:p w14:paraId="3300DC75" w14:textId="17983387" w:rsidR="00E12287" w:rsidRPr="00E12287" w:rsidRDefault="00E12287" w:rsidP="00E12287">
                            <w:pPr>
                              <w:jc w:val="center"/>
                              <w:rPr>
                                <w:color w:val="64852A" w:themeColor="accent2" w:themeShade="80"/>
                                <w:sz w:val="40"/>
                                <w:szCs w:val="40"/>
                              </w:rPr>
                            </w:pPr>
                            <w:r w:rsidRPr="00E12287">
                              <w:rPr>
                                <w:color w:val="64852A" w:themeColor="accent2" w:themeShade="80"/>
                                <w:sz w:val="40"/>
                                <w:szCs w:val="40"/>
                              </w:rPr>
                              <w:t>Chapter 11</w:t>
                            </w:r>
                          </w:p>
                          <w:p w14:paraId="798C66EA" w14:textId="44FD92BE" w:rsidR="00E12287" w:rsidRPr="00E12287" w:rsidRDefault="00E12287" w:rsidP="00E12287">
                            <w:pPr>
                              <w:jc w:val="center"/>
                              <w:rPr>
                                <w:color w:val="64852A" w:themeColor="accent2" w:themeShade="80"/>
                                <w:sz w:val="40"/>
                                <w:szCs w:val="40"/>
                              </w:rPr>
                            </w:pPr>
                            <w:r w:rsidRPr="00E12287">
                              <w:rPr>
                                <w:color w:val="64852A" w:themeColor="accent2" w:themeShade="80"/>
                                <w:sz w:val="40"/>
                                <w:szCs w:val="40"/>
                              </w:rPr>
                              <w:t>Pages 336-367</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id="Text Box 211" o:spid="_x0000_s1100" type="#_x0000_t202" style="position:absolute;margin-left:100pt;margin-top:65pt;width:402pt;height:277pt;z-index:2517464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" mv:complextextbox="1" filled="f" stroked="f">
                <v:textbox inset=",0,,0">
                  <w:txbxContent>
                    <w:p w14:paraId="4C21A268" w14:textId="7F0D4B72" w:rsidR="00E12287" w:rsidRPr="00E12287" w:rsidRDefault="00E12287" w:rsidP="00E12287">
                      <w:pPr>
                        <w:jc w:val="center"/>
                        <w:rPr>
                          <w:color w:val="FFFFFF" w:themeColor="background1"/>
                          <w:sz w:val="40"/>
                          <w:szCs w:val="40"/>
                        </w:rPr>
                      </w:pPr>
                      <w:r w:rsidRPr="00E12287">
                        <w:rPr>
                          <w:color w:val="FFFFFF" w:themeColor="background1"/>
                          <w:sz w:val="40"/>
                          <w:szCs w:val="40"/>
                        </w:rPr>
                        <w:t xml:space="preserve">McDougal </w:t>
                      </w:r>
                      <w:proofErr w:type="spellStart"/>
                      <w:r w:rsidRPr="00E12287">
                        <w:rPr>
                          <w:color w:val="FFFFFF" w:themeColor="background1"/>
                          <w:sz w:val="40"/>
                          <w:szCs w:val="40"/>
                        </w:rPr>
                        <w:t>Littell</w:t>
                      </w:r>
                      <w:proofErr w:type="spellEnd"/>
                    </w:p>
                    <w:p w14:paraId="3752D049" w14:textId="51D19E47" w:rsidR="00E12287" w:rsidRPr="00E12287" w:rsidRDefault="00E12287" w:rsidP="00E12287">
                      <w:pPr>
                        <w:jc w:val="center"/>
                        <w:rPr>
                          <w:color w:val="4C6224" w:themeColor="text2" w:themeShade="BF"/>
                          <w:sz w:val="96"/>
                          <w:szCs w:val="96"/>
                        </w:rPr>
                      </w:pPr>
                      <w:r w:rsidRPr="00E12287">
                        <w:rPr>
                          <w:color w:val="4C6224" w:themeColor="text2" w:themeShade="BF"/>
                          <w:sz w:val="96"/>
                          <w:szCs w:val="96"/>
                        </w:rPr>
                        <w:t>Modern World History</w:t>
                      </w:r>
                    </w:p>
                    <w:p w14:paraId="3C1446D5" w14:textId="4EF34E8D" w:rsidR="00E12287" w:rsidRPr="00E12287" w:rsidRDefault="00E12287" w:rsidP="00E12287">
                      <w:pPr>
                        <w:jc w:val="center"/>
                        <w:rPr>
                          <w:color w:val="FFFFFF" w:themeColor="background1"/>
                          <w:sz w:val="36"/>
                          <w:szCs w:val="36"/>
                        </w:rPr>
                      </w:pPr>
                      <w:r w:rsidRPr="00E12287">
                        <w:rPr>
                          <w:color w:val="FFFFFF" w:themeColor="background1"/>
                          <w:sz w:val="36"/>
                          <w:szCs w:val="36"/>
                        </w:rPr>
                        <w:t>Patterns of Interaction</w:t>
                      </w:r>
                    </w:p>
                    <w:p w14:paraId="49F83007" w14:textId="77777777" w:rsidR="00E12287" w:rsidRPr="00E12287" w:rsidRDefault="00E12287" w:rsidP="00E12287">
                      <w:pPr>
                        <w:jc w:val="center"/>
                      </w:pPr>
                    </w:p>
                    <w:p w14:paraId="3300DC75" w14:textId="17983387" w:rsidR="00E12287" w:rsidRPr="00E12287" w:rsidRDefault="00E12287" w:rsidP="00E12287">
                      <w:pPr>
                        <w:jc w:val="center"/>
                        <w:rPr>
                          <w:color w:val="64852A" w:themeColor="accent2" w:themeShade="80"/>
                          <w:sz w:val="40"/>
                          <w:szCs w:val="40"/>
                        </w:rPr>
                      </w:pPr>
                      <w:r w:rsidRPr="00E12287">
                        <w:rPr>
                          <w:color w:val="64852A" w:themeColor="accent2" w:themeShade="80"/>
                          <w:sz w:val="40"/>
                          <w:szCs w:val="40"/>
                        </w:rPr>
                        <w:t>Chapter 11</w:t>
                      </w:r>
                    </w:p>
                    <w:p w14:paraId="798C66EA" w14:textId="44FD92BE" w:rsidR="00E12287" w:rsidRPr="00E12287" w:rsidRDefault="00E12287" w:rsidP="00E12287">
                      <w:pPr>
                        <w:jc w:val="center"/>
                        <w:rPr>
                          <w:color w:val="64852A" w:themeColor="accent2" w:themeShade="80"/>
                          <w:sz w:val="40"/>
                          <w:szCs w:val="40"/>
                        </w:rPr>
                      </w:pPr>
                      <w:r w:rsidRPr="00E12287">
                        <w:rPr>
                          <w:color w:val="64852A" w:themeColor="accent2" w:themeShade="80"/>
                          <w:sz w:val="40"/>
                          <w:szCs w:val="40"/>
                        </w:rPr>
                        <w:t>Pages 336-367</w:t>
                      </w:r>
                    </w:p>
                  </w:txbxContent>
                </v:textbox>
                <w10:wrap type="through" anchorx="page" anchory="page"/>
              </v:shape>
            </w:pict>
          </mc:Fallback>
        </mc:AlternateContent>
      </w:r>
      <w:r w:rsidR="006F79A9">
        <w:rPr>
          <w:noProof/>
        </w:rPr>
        <mc:AlternateContent>
          <mc:Choice Requires="wps">
            <w:drawing>
              <wp:anchor distT="0" distB="0" distL="114300" distR="114300" simplePos="0" relativeHeight="251658244" behindDoc="0" locked="0" layoutInCell="1" allowOverlap="1" wp14:anchorId="5723F4EF" wp14:editId="4C26545A">
                <wp:simplePos x="0" y="0"/>
                <wp:positionH relativeFrom="page">
                  <wp:posOffset>3977640</wp:posOffset>
                </wp:positionH>
                <wp:positionV relativeFrom="page">
                  <wp:posOffset>420370</wp:posOffset>
                </wp:positionV>
                <wp:extent cx="3429000" cy="210185"/>
                <wp:effectExtent l="0" t="0" r="0" b="1841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D12C60" w14:textId="6566C783" w:rsidR="00023121" w:rsidRDefault="00AF111B" w:rsidP="002D4AE1">
                            <w:pPr>
                              <w:pStyle w:val="Header-CoverRight"/>
                            </w:pPr>
                            <w:r>
                              <w:t xml:space="preserve">Study </w:t>
                            </w:r>
                            <w:r w:rsidR="00E12287">
                              <w:t>Guide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1" type="#_x0000_t202" style="position:absolute;margin-left:313.2pt;margin-top:33.1pt;width:270pt;height:16.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" filled="f" stroked="f">
                <v:textbox inset=",0,,0">
                  <w:txbxContent>
                    <w:p w14:paraId="37D12C60" w14:textId="6566C783" w:rsidR="00023121" w:rsidRDefault="00AF111B" w:rsidP="002D4AE1">
                      <w:pPr>
                        <w:pStyle w:val="Header-CoverRight"/>
                      </w:pPr>
                      <w:r>
                        <w:t xml:space="preserve">Study </w:t>
                      </w:r>
                      <w:r w:rsidR="00E12287">
                        <w:t>Guide</w:t>
                      </w:r>
                    </w:p>
                  </w:txbxContent>
                </v:textbox>
                <w10:wrap anchorx="page" anchory="page"/>
              </v:shape>
            </w:pict>
          </mc:Fallback>
        </mc:AlternateContent>
      </w:r>
      <w:r w:rsidR="006F79A9">
        <w:rPr>
          <w:noProof/>
        </w:rPr>
        <mc:AlternateContent>
          <mc:Choice Requires="wps">
            <w:drawing>
              <wp:anchor distT="0" distB="0" distL="114300" distR="114300" simplePos="0" relativeHeight="251658243" behindDoc="0" locked="0" layoutInCell="1" allowOverlap="1" wp14:anchorId="390C8ECF" wp14:editId="4A57BED9">
                <wp:simplePos x="0" y="0"/>
                <wp:positionH relativeFrom="page">
                  <wp:posOffset>354965</wp:posOffset>
                </wp:positionH>
                <wp:positionV relativeFrom="page">
                  <wp:posOffset>420370</wp:posOffset>
                </wp:positionV>
                <wp:extent cx="3429000" cy="210185"/>
                <wp:effectExtent l="0" t="0" r="0" b="1841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8D7A1C" w14:textId="23416679" w:rsidR="00023121" w:rsidRDefault="00AF111B" w:rsidP="002D4AE1">
                            <w:pPr>
                              <w:pStyle w:val="Header-CoverLeft"/>
                            </w:pPr>
                            <w:r>
                              <w:t>World History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2" type="#_x0000_t202" style="position:absolute;margin-left:27.95pt;margin-top:33.1pt;width:270pt;height:16.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" filled="f" stroked="f">
                <v:textbox inset=",0,,0">
                  <w:txbxContent>
                    <w:p w14:paraId="108D7A1C" w14:textId="23416679" w:rsidR="00023121" w:rsidRDefault="00AF111B" w:rsidP="002D4AE1">
                      <w:pPr>
                        <w:pStyle w:val="Header-CoverLeft"/>
                      </w:pPr>
                      <w:r>
                        <w:t>World History</w:t>
                      </w:r>
                    </w:p>
                  </w:txbxContent>
                </v:textbox>
                <w10:wrap anchorx="page" anchory="page"/>
              </v:shape>
            </w:pict>
          </mc:Fallback>
        </mc:AlternateContent>
      </w:r>
    </w:p>
    <w:sectPr w:rsidR="002D4AE1" w:rsidSect="00F66171">
      <w:headerReference w:type="first" r:id="rId38"/>
      <w:footerReference w:type="first" r:id="rId39"/>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9D418" w14:textId="77777777" w:rsidR="008F60E5" w:rsidRDefault="008F60E5">
      <w:pPr>
        <w:spacing w:after="0"/>
      </w:pPr>
      <w:r>
        <w:separator/>
      </w:r>
    </w:p>
  </w:endnote>
  <w:endnote w:type="continuationSeparator" w:id="0">
    <w:p w14:paraId="4E431D9F" w14:textId="77777777" w:rsidR="008F60E5" w:rsidRDefault="008F60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81067" w14:textId="77777777" w:rsidR="00023121" w:rsidRDefault="0002312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63027" w14:textId="77777777" w:rsidR="00023121" w:rsidRDefault="0002312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91ABC" w14:textId="77777777" w:rsidR="00023121" w:rsidRDefault="00023121">
    <w:pPr>
      <w:pStyle w:val="Footer"/>
    </w:pPr>
    <w:r>
      <w:rPr>
        <w:noProof/>
      </w:rPr>
      <mc:AlternateContent>
        <mc:Choice Requires="wps">
          <w:drawing>
            <wp:anchor distT="0" distB="0" distL="114300" distR="114300" simplePos="0" relativeHeight="251658247" behindDoc="0" locked="0" layoutInCell="1" allowOverlap="1" wp14:anchorId="34BF6E6B" wp14:editId="2EFBBBF0">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96bc53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0A65C174" wp14:editId="7CBB3BC1">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668431 [3215]" stroked="f" strokecolor="#4a7ebb" strokeweight="1.5pt">
              <v:shadow opacity="22938f" mv:blur="38100f" offset="0,2pt"/>
              <v:textbox inset=",7.2pt,,7.2pt"/>
              <w10:wrap anchorx="page" anchory="page"/>
            </v:rect>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6BB79" w14:textId="77777777" w:rsidR="00023121" w:rsidRDefault="00023121">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4DBD8" w14:textId="77777777" w:rsidR="00023121" w:rsidRDefault="00023121">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BE4F8" w14:textId="77777777" w:rsidR="00023121" w:rsidRDefault="00023121">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8D0F3" w14:textId="77777777" w:rsidR="00023121" w:rsidRDefault="000231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FAE82" w14:textId="77777777" w:rsidR="008F60E5" w:rsidRDefault="008F60E5">
      <w:pPr>
        <w:spacing w:after="0"/>
      </w:pPr>
      <w:r>
        <w:separator/>
      </w:r>
    </w:p>
  </w:footnote>
  <w:footnote w:type="continuationSeparator" w:id="0">
    <w:p w14:paraId="78696297" w14:textId="77777777" w:rsidR="008F60E5" w:rsidRDefault="008F60E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00575" w14:textId="77777777" w:rsidR="00023121" w:rsidRDefault="0002312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0FE0A" w14:textId="77777777" w:rsidR="00023121" w:rsidRDefault="00023121">
    <w:pPr>
      <w:pStyle w:val="Header"/>
    </w:pPr>
    <w:r>
      <w:rPr>
        <w:noProof/>
      </w:rPr>
      <mc:AlternateContent>
        <mc:Choice Requires="wps">
          <w:drawing>
            <wp:anchor distT="0" distB="0" distL="114300" distR="114300" simplePos="0" relativeHeight="251658256" behindDoc="0" locked="0" layoutInCell="1" allowOverlap="1" wp14:anchorId="24514FC7" wp14:editId="5E6E3A6A">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C326E" w14:textId="77777777" w:rsidR="00023121" w:rsidRDefault="00023121" w:rsidP="002D4AE1">
                          <w:pPr>
                            <w:pStyle w:val="Page"/>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03"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style="mso-next-textbox:#_x0000_s1029" inset="0,0,0,0">
                <w:txbxContent>
                  <w:p w14:paraId="55AC326E" w14:textId="77777777" w:rsidR="00023121" w:rsidRDefault="00023121" w:rsidP="002D4AE1">
                    <w:pPr>
                      <w:pStyle w:val="Page"/>
                    </w:pPr>
                    <w:r>
                      <w:fldChar w:fldCharType="begin"/>
                    </w:r>
                    <w:r>
                      <w:instrText xml:space="preserve"> page </w:instrText>
                    </w:r>
                    <w:r>
                      <w:fldChar w:fldCharType="separate"/>
                    </w:r>
                    <w:r>
                      <w:rPr>
                        <w:noProof/>
                      </w:rPr>
                      <w:t>2</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45C3EC65" wp14:editId="0850AA26">
              <wp:simplePos x="0" y="0"/>
              <wp:positionH relativeFrom="page">
                <wp:posOffset>3980815</wp:posOffset>
              </wp:positionH>
              <wp:positionV relativeFrom="page">
                <wp:posOffset>434340</wp:posOffset>
              </wp:positionV>
              <wp:extent cx="3429000" cy="210185"/>
              <wp:effectExtent l="5715" t="2540" r="0"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60F84CC" w14:textId="77777777" w:rsidR="00023121" w:rsidRDefault="00023121" w:rsidP="002D4AE1">
                          <w:pPr>
                            <w:pStyle w:val="Head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4" type="#_x0000_t202" style="position:absolute;margin-left:313.45pt;margin-top:34.2pt;width:270pt;height:16.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u3BvoCAABe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" filled="f" stroked="f">
              <v:stroke o:forcedash="t"/>
              <v:textbox inset=",0,,0">
                <w:txbxContent>
                  <w:p w14:paraId="060F84CC" w14:textId="77777777" w:rsidR="00023121" w:rsidRDefault="00023121" w:rsidP="002D4AE1">
                    <w:pPr>
                      <w:pStyle w:val="Header-Right"/>
                    </w:pPr>
                    <w:r>
                      <w:t>issue, date</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199C23E9" wp14:editId="161A6CA7">
              <wp:simplePos x="0" y="0"/>
              <wp:positionH relativeFrom="page">
                <wp:posOffset>358140</wp:posOffset>
              </wp:positionH>
              <wp:positionV relativeFrom="page">
                <wp:posOffset>434340</wp:posOffset>
              </wp:positionV>
              <wp:extent cx="3429000" cy="210185"/>
              <wp:effectExtent l="2540" t="254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B73A1DF" w14:textId="77777777" w:rsidR="00023121" w:rsidRDefault="00023121" w:rsidP="002D4AE1">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28.2pt;margin-top:34.2pt;width:270pt;height:16.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" filled="f" stroked="f">
              <v:stroke o:forcedash="t"/>
              <v:textbox inset=",0,,0">
                <w:txbxContent>
                  <w:p w14:paraId="1B73A1DF" w14:textId="77777777" w:rsidR="00023121" w:rsidRDefault="00023121" w:rsidP="002D4AE1">
                    <w:pPr>
                      <w:pStyle w:val="Header"/>
                    </w:pPr>
                    <w:r>
                      <w:t>lorem ipsum dolor</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0EC6EF54" wp14:editId="00D826E3">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bfd697 [1940]" strokeweight=".5pt">
              <v:shadow opacity="22938f" mv:blur="38100f" offset="0,2pt"/>
              <w10:wrap type="tight"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9D8BB" w14:textId="77777777" w:rsidR="00023121" w:rsidRDefault="00023121">
    <w:pPr>
      <w:pStyle w:val="Header"/>
    </w:pPr>
    <w:r>
      <w:rPr>
        <w:noProof/>
      </w:rPr>
      <w:drawing>
        <wp:anchor distT="0" distB="0" distL="114300" distR="114300" simplePos="0" relativeHeight="251658245" behindDoc="0" locked="0" layoutInCell="1" allowOverlap="1" wp14:anchorId="7F587CDF" wp14:editId="00BB6FE0">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31BFA2F1" wp14:editId="1FDAC4BB">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26B9FC5C" wp14:editId="48131D04">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204CFE81" wp14:editId="44CC6724">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709DA678" wp14:editId="6B0833FD">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668431 [3215]" stroked="f" strokecolor="#4a7ebb" strokeweight="1.5pt">
              <v:shadow opacity="22938f" mv:blur="38100f" offset="0,2pt"/>
              <v:textbox inset=",7.2pt,,7.2pt"/>
              <w10:wrap anchorx="page" anchory="page"/>
            </v:rect>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65A87" w14:textId="77777777" w:rsidR="00023121" w:rsidRDefault="00023121">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0BDD9" w14:textId="77777777" w:rsidR="00023121" w:rsidRDefault="00023121">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43CD4" w14:textId="77777777" w:rsidR="00023121" w:rsidRDefault="00023121">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D4D29" w14:textId="77777777" w:rsidR="00023121" w:rsidRDefault="00023121">
    <w:pPr>
      <w:pStyle w:val="Header"/>
    </w:pPr>
    <w:r>
      <w:rPr>
        <w:noProof/>
      </w:rPr>
      <w:drawing>
        <wp:anchor distT="0" distB="0" distL="114300" distR="114300" simplePos="0" relativeHeight="251658255" behindDoc="0" locked="0" layoutInCell="1" allowOverlap="1" wp14:anchorId="35F0594B" wp14:editId="609E6796">
          <wp:simplePos x="0" y="0"/>
          <wp:positionH relativeFrom="page">
            <wp:posOffset>365760</wp:posOffset>
          </wp:positionH>
          <wp:positionV relativeFrom="page">
            <wp:posOffset>4572000</wp:posOffset>
          </wp:positionV>
          <wp:extent cx="7040880" cy="114300"/>
          <wp:effectExtent l="25400" t="0" r="0" b="0"/>
          <wp:wrapTight wrapText="bothSides">
            <wp:wrapPolygon edited="0">
              <wp:start x="-78" y="0"/>
              <wp:lineTo x="0" y="19200"/>
              <wp:lineTo x="21584" y="19200"/>
              <wp:lineTo x="21584" y="0"/>
              <wp:lineTo x="-78" y="0"/>
            </wp:wrapPolygon>
          </wp:wrapTight>
          <wp:docPr id="2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088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4" behindDoc="0" locked="0" layoutInCell="1" allowOverlap="1" wp14:anchorId="37F8E16D" wp14:editId="61ECD6B5">
              <wp:simplePos x="0" y="0"/>
              <wp:positionH relativeFrom="page">
                <wp:posOffset>365760</wp:posOffset>
              </wp:positionH>
              <wp:positionV relativeFrom="page">
                <wp:posOffset>4572000</wp:posOffset>
              </wp:positionV>
              <wp:extent cx="7040880" cy="109855"/>
              <wp:effectExtent l="0" t="0" r="0" b="4445"/>
              <wp:wrapTight wrapText="bothSides">
                <wp:wrapPolygon edited="0">
                  <wp:start x="-29" y="0"/>
                  <wp:lineTo x="-29" y="20476"/>
                  <wp:lineTo x="21600" y="20476"/>
                  <wp:lineTo x="21600" y="0"/>
                  <wp:lineTo x="-29" y="0"/>
                </wp:wrapPolygon>
              </wp:wrapTight>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8pt;margin-top:5in;width:554.4pt;height:8.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55F5BBDD" wp14:editId="4F34EC85">
              <wp:simplePos x="0" y="0"/>
              <wp:positionH relativeFrom="page">
                <wp:posOffset>365760</wp:posOffset>
              </wp:positionH>
              <wp:positionV relativeFrom="page">
                <wp:posOffset>4343400</wp:posOffset>
              </wp:positionV>
              <wp:extent cx="7040880" cy="228600"/>
              <wp:effectExtent l="0" t="0" r="0" b="0"/>
              <wp:wrapTight wrapText="bothSides">
                <wp:wrapPolygon edited="0">
                  <wp:start x="-29" y="0"/>
                  <wp:lineTo x="-29" y="20460"/>
                  <wp:lineTo x="21600" y="20460"/>
                  <wp:lineTo x="21600" y="0"/>
                  <wp:lineTo x="-29" y="0"/>
                </wp:wrapPolygon>
              </wp:wrapTight>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286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8.8pt;margin-top:342pt;width:554.4pt;height:1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ry9CUDAACi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2" behindDoc="0" locked="0" layoutInCell="1" allowOverlap="1" wp14:anchorId="3C627EFC" wp14:editId="29AE6D21">
              <wp:simplePos x="0" y="0"/>
              <wp:positionH relativeFrom="page">
                <wp:posOffset>365760</wp:posOffset>
              </wp:positionH>
              <wp:positionV relativeFrom="page">
                <wp:posOffset>685800</wp:posOffset>
              </wp:positionV>
              <wp:extent cx="7040880" cy="3657600"/>
              <wp:effectExtent l="0" t="0" r="0" b="0"/>
              <wp:wrapTight wrapText="bothSides">
                <wp:wrapPolygon edited="0">
                  <wp:start x="-29" y="0"/>
                  <wp:lineTo x="-29" y="20464"/>
                  <wp:lineTo x="21600" y="20464"/>
                  <wp:lineTo x="21600" y="0"/>
                  <wp:lineTo x="-29" y="0"/>
                </wp:wrapPolygon>
              </wp:wrapTight>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657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8.8pt;margin-top:54pt;width:554.4pt;height:4in;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jw/iUDAACj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239D4DD4" wp14:editId="64BF7263">
              <wp:simplePos x="0" y="0"/>
              <wp:positionH relativeFrom="page">
                <wp:posOffset>365760</wp:posOffset>
              </wp:positionH>
              <wp:positionV relativeFrom="page">
                <wp:posOffset>365760</wp:posOffset>
              </wp:positionV>
              <wp:extent cx="7040880" cy="32004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8pt;margin-top:28.8pt;width:554.4pt;height:25.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" fillcolor="#668431 [3215]"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13B34"/>
    <w:multiLevelType w:val="hybridMultilevel"/>
    <w:tmpl w:val="3B20A042"/>
    <w:lvl w:ilvl="0" w:tplc="6C72CC80">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E03A78"/>
    <w:multiLevelType w:val="hybridMultilevel"/>
    <w:tmpl w:val="0450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8C7243"/>
    <w:multiLevelType w:val="hybridMultilevel"/>
    <w:tmpl w:val="74288E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B85185"/>
    <w:multiLevelType w:val="multilevel"/>
    <w:tmpl w:val="15F8151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2D4AE1"/>
    <w:rsid w:val="00023121"/>
    <w:rsid w:val="00032260"/>
    <w:rsid w:val="00033DCF"/>
    <w:rsid w:val="00035AC6"/>
    <w:rsid w:val="00036B5A"/>
    <w:rsid w:val="00036E63"/>
    <w:rsid w:val="00045FB2"/>
    <w:rsid w:val="00057BB7"/>
    <w:rsid w:val="00072DEB"/>
    <w:rsid w:val="000C4F8A"/>
    <w:rsid w:val="000D5FFD"/>
    <w:rsid w:val="000D76B2"/>
    <w:rsid w:val="001200A7"/>
    <w:rsid w:val="00130D6C"/>
    <w:rsid w:val="00136D44"/>
    <w:rsid w:val="00153083"/>
    <w:rsid w:val="00157E19"/>
    <w:rsid w:val="001728D5"/>
    <w:rsid w:val="00184A23"/>
    <w:rsid w:val="001A084A"/>
    <w:rsid w:val="001A4CB1"/>
    <w:rsid w:val="001B3FA1"/>
    <w:rsid w:val="001D1329"/>
    <w:rsid w:val="001E53E1"/>
    <w:rsid w:val="001F254E"/>
    <w:rsid w:val="0020129C"/>
    <w:rsid w:val="002076BE"/>
    <w:rsid w:val="002143E3"/>
    <w:rsid w:val="002234D8"/>
    <w:rsid w:val="00231570"/>
    <w:rsid w:val="002352BA"/>
    <w:rsid w:val="0023557E"/>
    <w:rsid w:val="00241955"/>
    <w:rsid w:val="00265CE3"/>
    <w:rsid w:val="00270C1A"/>
    <w:rsid w:val="0027198D"/>
    <w:rsid w:val="00285A86"/>
    <w:rsid w:val="002A1960"/>
    <w:rsid w:val="002B1B75"/>
    <w:rsid w:val="002B228D"/>
    <w:rsid w:val="002D04C5"/>
    <w:rsid w:val="002D4AE1"/>
    <w:rsid w:val="002F0A72"/>
    <w:rsid w:val="00334684"/>
    <w:rsid w:val="00343178"/>
    <w:rsid w:val="0035671D"/>
    <w:rsid w:val="003603E6"/>
    <w:rsid w:val="00382100"/>
    <w:rsid w:val="003968CD"/>
    <w:rsid w:val="003C1DF0"/>
    <w:rsid w:val="003D64EA"/>
    <w:rsid w:val="00415069"/>
    <w:rsid w:val="00415F89"/>
    <w:rsid w:val="004259AC"/>
    <w:rsid w:val="00426372"/>
    <w:rsid w:val="004415C1"/>
    <w:rsid w:val="004514C1"/>
    <w:rsid w:val="00456A04"/>
    <w:rsid w:val="00464696"/>
    <w:rsid w:val="004D0A12"/>
    <w:rsid w:val="00511600"/>
    <w:rsid w:val="00536E46"/>
    <w:rsid w:val="00545AD0"/>
    <w:rsid w:val="0057333B"/>
    <w:rsid w:val="005855C9"/>
    <w:rsid w:val="00591EBF"/>
    <w:rsid w:val="005C561A"/>
    <w:rsid w:val="005E2473"/>
    <w:rsid w:val="00666E9B"/>
    <w:rsid w:val="006914B7"/>
    <w:rsid w:val="006D1AD9"/>
    <w:rsid w:val="006E6708"/>
    <w:rsid w:val="006F6E69"/>
    <w:rsid w:val="006F79A9"/>
    <w:rsid w:val="007373F3"/>
    <w:rsid w:val="00737B85"/>
    <w:rsid w:val="00773189"/>
    <w:rsid w:val="007916B2"/>
    <w:rsid w:val="00796D23"/>
    <w:rsid w:val="007D5520"/>
    <w:rsid w:val="007E290C"/>
    <w:rsid w:val="0085161A"/>
    <w:rsid w:val="00865E56"/>
    <w:rsid w:val="00872042"/>
    <w:rsid w:val="008971BF"/>
    <w:rsid w:val="008A23C0"/>
    <w:rsid w:val="008B5D99"/>
    <w:rsid w:val="008C700B"/>
    <w:rsid w:val="008E1230"/>
    <w:rsid w:val="008F3C84"/>
    <w:rsid w:val="008F60E5"/>
    <w:rsid w:val="00907F05"/>
    <w:rsid w:val="0093116E"/>
    <w:rsid w:val="00935B03"/>
    <w:rsid w:val="00961060"/>
    <w:rsid w:val="009622D6"/>
    <w:rsid w:val="009727A6"/>
    <w:rsid w:val="009745FA"/>
    <w:rsid w:val="009A02C1"/>
    <w:rsid w:val="009F3640"/>
    <w:rsid w:val="00A02380"/>
    <w:rsid w:val="00A0607D"/>
    <w:rsid w:val="00A123FB"/>
    <w:rsid w:val="00A231BF"/>
    <w:rsid w:val="00A35B20"/>
    <w:rsid w:val="00A61BAF"/>
    <w:rsid w:val="00A64A3E"/>
    <w:rsid w:val="00A6571D"/>
    <w:rsid w:val="00A71710"/>
    <w:rsid w:val="00A8209E"/>
    <w:rsid w:val="00AF111B"/>
    <w:rsid w:val="00AF77D8"/>
    <w:rsid w:val="00B02949"/>
    <w:rsid w:val="00B24E04"/>
    <w:rsid w:val="00B32C94"/>
    <w:rsid w:val="00B41D59"/>
    <w:rsid w:val="00B45A44"/>
    <w:rsid w:val="00B54B7C"/>
    <w:rsid w:val="00B5705C"/>
    <w:rsid w:val="00B63C69"/>
    <w:rsid w:val="00B64AE9"/>
    <w:rsid w:val="00B94341"/>
    <w:rsid w:val="00BC77D4"/>
    <w:rsid w:val="00BE57FC"/>
    <w:rsid w:val="00BF0BE5"/>
    <w:rsid w:val="00C0750B"/>
    <w:rsid w:val="00C31765"/>
    <w:rsid w:val="00C33185"/>
    <w:rsid w:val="00C42DFC"/>
    <w:rsid w:val="00C70C9D"/>
    <w:rsid w:val="00C70F49"/>
    <w:rsid w:val="00C77D7C"/>
    <w:rsid w:val="00CA4BD2"/>
    <w:rsid w:val="00CE015D"/>
    <w:rsid w:val="00CE1BC1"/>
    <w:rsid w:val="00CF4C72"/>
    <w:rsid w:val="00D46361"/>
    <w:rsid w:val="00D74684"/>
    <w:rsid w:val="00DB2E6E"/>
    <w:rsid w:val="00DD16A0"/>
    <w:rsid w:val="00DE6B19"/>
    <w:rsid w:val="00E12287"/>
    <w:rsid w:val="00E147C4"/>
    <w:rsid w:val="00E73D1F"/>
    <w:rsid w:val="00E91C6A"/>
    <w:rsid w:val="00EC3474"/>
    <w:rsid w:val="00ED0EC6"/>
    <w:rsid w:val="00F038FC"/>
    <w:rsid w:val="00F106B1"/>
    <w:rsid w:val="00F12D10"/>
    <w:rsid w:val="00F30FA7"/>
    <w:rsid w:val="00F5203A"/>
    <w:rsid w:val="00F66171"/>
    <w:rsid w:val="00FB2DF8"/>
    <w:rsid w:val="00FC17A5"/>
    <w:rsid w:val="00FC4427"/>
    <w:rsid w:val="00FE6C4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64E8A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668431" w:themeColor="text2"/>
      <w:sz w:val="22"/>
    </w:rPr>
  </w:style>
  <w:style w:type="character" w:customStyle="1" w:styleId="HeaderChar">
    <w:name w:val="Header Char"/>
    <w:basedOn w:val="DefaultParagraphFont"/>
    <w:link w:val="Header"/>
    <w:uiPriority w:val="99"/>
    <w:rsid w:val="0052270F"/>
    <w:rPr>
      <w:color w:val="668431"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668431" w:themeColor="text2"/>
      <w:sz w:val="22"/>
    </w:rPr>
  </w:style>
  <w:style w:type="character" w:customStyle="1" w:styleId="HeaderChar">
    <w:name w:val="Header Char"/>
    <w:basedOn w:val="DefaultParagraphFont"/>
    <w:link w:val="Header"/>
    <w:uiPriority w:val="99"/>
    <w:rsid w:val="0052270F"/>
    <w:rPr>
      <w:color w:val="668431"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6.xml"/><Relationship Id="rId21" Type="http://schemas.openxmlformats.org/officeDocument/2006/relationships/footer" Target="footer6.xml"/><Relationship Id="rId22" Type="http://schemas.openxmlformats.org/officeDocument/2006/relationships/image" Target="media/image4.jpg"/><Relationship Id="rId23" Type="http://schemas.openxmlformats.org/officeDocument/2006/relationships/image" Target="media/image5.jpg"/><Relationship Id="rId24" Type="http://schemas.openxmlformats.org/officeDocument/2006/relationships/image" Target="media/image6.jp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jpg"/><Relationship Id="rId28" Type="http://schemas.openxmlformats.org/officeDocument/2006/relationships/image" Target="media/image10.jpeg"/><Relationship Id="rId29" Type="http://schemas.microsoft.com/office/2007/relationships/hdphoto" Target="media/hdphoto1.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jpg"/><Relationship Id="rId31" Type="http://schemas.openxmlformats.org/officeDocument/2006/relationships/image" Target="media/image12.jpeg"/><Relationship Id="rId32" Type="http://schemas.microsoft.com/office/2007/relationships/hdphoto" Target="media/hdphoto2.wdp"/><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3.png"/><Relationship Id="rId34" Type="http://schemas.openxmlformats.org/officeDocument/2006/relationships/image" Target="media/image14.jpg"/><Relationship Id="rId35" Type="http://schemas.openxmlformats.org/officeDocument/2006/relationships/image" Target="media/image15.jpg"/><Relationship Id="rId36" Type="http://schemas.openxmlformats.org/officeDocument/2006/relationships/image" Target="media/image16.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2.png"/><Relationship Id="rId15" Type="http://schemas.openxmlformats.org/officeDocument/2006/relationships/image" Target="media/image3.jp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4.xml"/><Relationship Id="rId19" Type="http://schemas.openxmlformats.org/officeDocument/2006/relationships/footer" Target="footer5.xml"/><Relationship Id="rId37" Type="http://schemas.openxmlformats.org/officeDocument/2006/relationships/image" Target="media/image17.png"/><Relationship Id="rId38" Type="http://schemas.openxmlformats.org/officeDocument/2006/relationships/header" Target="header7.xml"/><Relationship Id="rId39" Type="http://schemas.openxmlformats.org/officeDocument/2006/relationships/footer" Target="footer7.xml"/><Relationship Id="rId40" Type="http://schemas.openxmlformats.org/officeDocument/2006/relationships/fontTable" Target="fontTable.xml"/><Relationship Id="rId4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Checkerboard Newsletter">
      <a:dk1>
        <a:sysClr val="windowText" lastClr="000000"/>
      </a:dk1>
      <a:lt1>
        <a:sysClr val="window" lastClr="FFFFFF"/>
      </a:lt1>
      <a:dk2>
        <a:srgbClr val="668431"/>
      </a:dk2>
      <a:lt2>
        <a:srgbClr val="F4FFC6"/>
      </a:lt2>
      <a:accent1>
        <a:srgbClr val="96BC53"/>
      </a:accent1>
      <a:accent2>
        <a:srgbClr val="BBD986"/>
      </a:accent2>
      <a:accent3>
        <a:srgbClr val="EDBF05"/>
      </a:accent3>
      <a:accent4>
        <a:srgbClr val="ED7805"/>
      </a:accent4>
      <a:accent5>
        <a:srgbClr val="D22828"/>
      </a:accent5>
      <a:accent6>
        <a:srgbClr val="40B9CF"/>
      </a:accent6>
      <a:hlink>
        <a:srgbClr val="9DC060"/>
      </a:hlink>
      <a:folHlink>
        <a:srgbClr val="C0BA60"/>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a:spPr>
      <a:bodyPr rot="0" vert="horz" wrap="square" lIns="91440" tIns="0" rIns="91440" bIns="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Checkerboard Newsletter.dotx</Template>
  <TotalTime>1</TotalTime>
  <Pages>7</Pages>
  <Words>12</Words>
  <Characters>75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Harders</dc:creator>
  <cp:keywords/>
  <dc:description/>
  <cp:lastModifiedBy>Scott Davis</cp:lastModifiedBy>
  <cp:revision>2</cp:revision>
  <cp:lastPrinted>2007-10-15T17:27:00Z</cp:lastPrinted>
  <dcterms:created xsi:type="dcterms:W3CDTF">2014-05-21T15:36:00Z</dcterms:created>
  <dcterms:modified xsi:type="dcterms:W3CDTF">2014-05-21T15:36:00Z</dcterms:modified>
  <cp:category/>
</cp:coreProperties>
</file>